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38425A" w:rsidRDefault="0025106C" w:rsidP="000E46E6">
      <w:pPr>
        <w:pStyle w:val="af3"/>
        <w:ind w:leftChars="417" w:left="1418"/>
      </w:pPr>
      <w:r w:rsidRPr="0038425A">
        <w:rPr>
          <w:rFonts w:hint="eastAsia"/>
        </w:rPr>
        <w:t>糾正案文</w:t>
      </w:r>
      <w:r w:rsidR="000E46E6" w:rsidRPr="000E46E6">
        <w:rPr>
          <w:rFonts w:hint="eastAsia"/>
          <w:b w:val="0"/>
          <w:spacing w:val="0"/>
          <w:sz w:val="32"/>
        </w:rPr>
        <w:t>(公布版)</w:t>
      </w:r>
    </w:p>
    <w:p w:rsidR="00E25849" w:rsidRPr="0038425A" w:rsidRDefault="0025106C" w:rsidP="00F231DC">
      <w:pPr>
        <w:pStyle w:val="1"/>
      </w:pPr>
      <w:r w:rsidRPr="0038425A">
        <w:rPr>
          <w:rFonts w:hint="eastAsia"/>
        </w:rPr>
        <w:t>被糾正機關：</w:t>
      </w:r>
      <w:r w:rsidR="00D33FEC" w:rsidRPr="0038425A">
        <w:t>新竹市警察局</w:t>
      </w:r>
      <w:r w:rsidRPr="0038425A">
        <w:rPr>
          <w:rFonts w:hint="eastAsia"/>
        </w:rPr>
        <w:t>。</w:t>
      </w:r>
    </w:p>
    <w:p w:rsidR="00E25849" w:rsidRPr="00EE2DFD" w:rsidRDefault="0025106C" w:rsidP="00B546B2">
      <w:pPr>
        <w:pStyle w:val="1"/>
        <w:rPr>
          <w:rFonts w:hAnsi="標楷體"/>
          <w:szCs w:val="32"/>
        </w:rPr>
      </w:pPr>
      <w:r w:rsidRPr="0038425A">
        <w:rPr>
          <w:rFonts w:hint="eastAsia"/>
        </w:rPr>
        <w:t>案　　　由：</w:t>
      </w:r>
      <w:r w:rsidR="000309D7" w:rsidRPr="00EE2DFD">
        <w:rPr>
          <w:rFonts w:hAnsi="標楷體" w:hint="eastAsia"/>
          <w:szCs w:val="32"/>
        </w:rPr>
        <w:t>（原）</w:t>
      </w:r>
      <w:r w:rsidR="009B5E33" w:rsidRPr="00EE2DFD">
        <w:rPr>
          <w:rFonts w:hAnsi="標楷體"/>
          <w:szCs w:val="32"/>
        </w:rPr>
        <w:t>新竹市警察局第一分局偵辦</w:t>
      </w:r>
      <w:r w:rsidR="009B5E33" w:rsidRPr="0038425A">
        <w:rPr>
          <w:rFonts w:hAnsi="標楷體" w:hint="eastAsia"/>
        </w:rPr>
        <w:t>民國</w:t>
      </w:r>
      <w:r w:rsidR="000309D7" w:rsidRPr="0038425A">
        <w:rPr>
          <w:rFonts w:hAnsi="標楷體" w:hint="eastAsia"/>
        </w:rPr>
        <w:t>（下同）</w:t>
      </w:r>
      <w:r w:rsidR="009B5E33" w:rsidRPr="00EE2DFD">
        <w:rPr>
          <w:rFonts w:hAnsi="標楷體"/>
          <w:szCs w:val="32"/>
        </w:rPr>
        <w:t>75年3月23日該市</w:t>
      </w:r>
      <w:r w:rsidR="000013C1">
        <w:rPr>
          <w:rFonts w:hAnsi="標楷體"/>
          <w:szCs w:val="32"/>
        </w:rPr>
        <w:t>金○珍</w:t>
      </w:r>
      <w:r w:rsidR="009B5E33" w:rsidRPr="00EE2DFD">
        <w:rPr>
          <w:rFonts w:hAnsi="標楷體"/>
          <w:szCs w:val="32"/>
        </w:rPr>
        <w:t>銀樓搶案，</w:t>
      </w:r>
      <w:r w:rsidR="000309D7" w:rsidRPr="00EE2DFD">
        <w:rPr>
          <w:rFonts w:hAnsi="標楷體" w:hint="eastAsia"/>
          <w:szCs w:val="32"/>
        </w:rPr>
        <w:t>承辦本案之司法警察（官），因另案於75年6月19日逮捕</w:t>
      </w:r>
      <w:r w:rsidR="00B546B2">
        <w:rPr>
          <w:rFonts w:hAnsi="標楷體" w:hint="eastAsia"/>
          <w:szCs w:val="32"/>
        </w:rPr>
        <w:t>郭○雄</w:t>
      </w:r>
      <w:r w:rsidR="000309D7" w:rsidRPr="00EE2DFD">
        <w:rPr>
          <w:rFonts w:hAnsi="標楷體" w:hint="eastAsia"/>
          <w:szCs w:val="32"/>
        </w:rPr>
        <w:t>時，因為「作案手法似曾相識」，基於「靈感」而「大膽假設」，在已有</w:t>
      </w:r>
      <w:r w:rsidR="00B546B2">
        <w:rPr>
          <w:rFonts w:hAnsi="標楷體" w:hint="eastAsia"/>
          <w:szCs w:val="32"/>
        </w:rPr>
        <w:t>郭○雄</w:t>
      </w:r>
      <w:r w:rsidR="000309D7" w:rsidRPr="00EE2DFD">
        <w:rPr>
          <w:rFonts w:hAnsi="標楷體" w:hint="eastAsia"/>
          <w:szCs w:val="32"/>
        </w:rPr>
        <w:t>涉犯</w:t>
      </w:r>
      <w:r w:rsidR="000013C1">
        <w:rPr>
          <w:rFonts w:hAnsi="標楷體" w:hint="eastAsia"/>
          <w:szCs w:val="32"/>
        </w:rPr>
        <w:t>金○珍</w:t>
      </w:r>
      <w:r w:rsidR="000309D7" w:rsidRPr="00EE2DFD">
        <w:rPr>
          <w:rFonts w:hAnsi="標楷體" w:hint="eastAsia"/>
          <w:szCs w:val="32"/>
        </w:rPr>
        <w:t>銀樓搶案的偏見，為求破案的情況下，先對</w:t>
      </w:r>
      <w:r w:rsidR="00B546B2">
        <w:rPr>
          <w:rFonts w:hAnsi="標楷體" w:hint="eastAsia"/>
          <w:szCs w:val="32"/>
        </w:rPr>
        <w:t>郭○雄</w:t>
      </w:r>
      <w:r w:rsidR="000309D7" w:rsidRPr="00EE2DFD">
        <w:rPr>
          <w:rFonts w:hAnsi="標楷體" w:hint="eastAsia"/>
          <w:szCs w:val="32"/>
        </w:rPr>
        <w:t>施以刑求逼供行為，待</w:t>
      </w:r>
      <w:r w:rsidR="00B546B2">
        <w:rPr>
          <w:rFonts w:hAnsi="標楷體" w:hint="eastAsia"/>
          <w:szCs w:val="32"/>
        </w:rPr>
        <w:t>郭○雄</w:t>
      </w:r>
      <w:r w:rsidR="000309D7" w:rsidRPr="00EE2DFD">
        <w:rPr>
          <w:rFonts w:hAnsi="標楷體" w:hint="eastAsia"/>
          <w:szCs w:val="32"/>
        </w:rPr>
        <w:t>受迫供出</w:t>
      </w:r>
      <w:r w:rsidR="00B546B2">
        <w:rPr>
          <w:rFonts w:hAnsi="標楷體" w:hint="eastAsia"/>
          <w:szCs w:val="32"/>
        </w:rPr>
        <w:t>蘇○坤</w:t>
      </w:r>
      <w:r w:rsidR="000309D7" w:rsidRPr="00EE2DFD">
        <w:rPr>
          <w:rFonts w:hAnsi="標楷體" w:hint="eastAsia"/>
          <w:szCs w:val="32"/>
        </w:rPr>
        <w:t>時，承辦員警再逮捕並對</w:t>
      </w:r>
      <w:r w:rsidR="00B546B2">
        <w:rPr>
          <w:rFonts w:hAnsi="標楷體" w:hint="eastAsia"/>
          <w:szCs w:val="32"/>
        </w:rPr>
        <w:t>蘇○坤</w:t>
      </w:r>
      <w:r w:rsidR="000309D7" w:rsidRPr="00EE2DFD">
        <w:rPr>
          <w:rFonts w:hAnsi="標楷體" w:hint="eastAsia"/>
          <w:szCs w:val="32"/>
        </w:rPr>
        <w:t>施以刑求逼供行為，進而</w:t>
      </w:r>
      <w:r w:rsidR="000309D7" w:rsidRPr="00EE2DFD">
        <w:rPr>
          <w:rFonts w:hAnsi="標楷體"/>
          <w:szCs w:val="32"/>
        </w:rPr>
        <w:t>製作</w:t>
      </w:r>
      <w:r w:rsidR="00ED0B8C" w:rsidRPr="00EE2DFD">
        <w:rPr>
          <w:rFonts w:hAnsi="標楷體" w:hint="eastAsia"/>
          <w:szCs w:val="32"/>
        </w:rPr>
        <w:t>有</w:t>
      </w:r>
      <w:r w:rsidR="00ED0B8C" w:rsidRPr="00EE2DFD">
        <w:rPr>
          <w:rFonts w:hAnsi="標楷體"/>
          <w:szCs w:val="32"/>
        </w:rPr>
        <w:t>重</w:t>
      </w:r>
      <w:r w:rsidR="00ED0B8C" w:rsidRPr="00EE2DFD">
        <w:rPr>
          <w:rFonts w:hAnsi="標楷體" w:hint="eastAsia"/>
          <w:szCs w:val="32"/>
        </w:rPr>
        <w:t>大</w:t>
      </w:r>
      <w:r w:rsidR="00ED0B8C" w:rsidRPr="00EE2DFD">
        <w:rPr>
          <w:rFonts w:hAnsi="標楷體"/>
          <w:szCs w:val="32"/>
        </w:rPr>
        <w:t>瑕疵</w:t>
      </w:r>
      <w:r w:rsidR="00ED0B8C" w:rsidRPr="00EE2DFD">
        <w:rPr>
          <w:rFonts w:hAnsi="標楷體" w:hint="eastAsia"/>
          <w:szCs w:val="32"/>
        </w:rPr>
        <w:t>之</w:t>
      </w:r>
      <w:r w:rsidR="000309D7" w:rsidRPr="00EE2DFD">
        <w:rPr>
          <w:rFonts w:hAnsi="標楷體" w:hint="eastAsia"/>
          <w:szCs w:val="32"/>
        </w:rPr>
        <w:t>刑事案件</w:t>
      </w:r>
      <w:r w:rsidR="000309D7" w:rsidRPr="00EE2DFD">
        <w:rPr>
          <w:rFonts w:hAnsi="標楷體"/>
          <w:szCs w:val="32"/>
        </w:rPr>
        <w:t>筆錄</w:t>
      </w:r>
      <w:r w:rsidR="000309D7" w:rsidRPr="00EE2DFD">
        <w:rPr>
          <w:rFonts w:hAnsi="標楷體" w:hint="eastAsia"/>
          <w:szCs w:val="32"/>
        </w:rPr>
        <w:t>，嚴重影響</w:t>
      </w:r>
      <w:r w:rsidR="000309D7" w:rsidRPr="00EE2DFD">
        <w:rPr>
          <w:rFonts w:hAnsi="標楷體"/>
          <w:szCs w:val="32"/>
        </w:rPr>
        <w:t>刑事被告權益</w:t>
      </w:r>
      <w:r w:rsidR="000309D7" w:rsidRPr="00EE2DFD">
        <w:rPr>
          <w:rFonts w:hAnsi="標楷體" w:hint="eastAsia"/>
          <w:szCs w:val="32"/>
        </w:rPr>
        <w:t>，</w:t>
      </w:r>
      <w:r w:rsidR="008A43B6" w:rsidRPr="00EE2DFD">
        <w:rPr>
          <w:rFonts w:hAnsi="標楷體"/>
          <w:szCs w:val="32"/>
        </w:rPr>
        <w:t>新竹市警察局應</w:t>
      </w:r>
      <w:r w:rsidR="000309D7" w:rsidRPr="00EE2DFD">
        <w:rPr>
          <w:rFonts w:hAnsi="標楷體" w:hint="eastAsia"/>
          <w:szCs w:val="32"/>
        </w:rPr>
        <w:t>於偵查犯罪中輔助檢察官，層層簽核把關下，卻竟皆未察基層員警之違失，而將有</w:t>
      </w:r>
      <w:r w:rsidR="000309D7" w:rsidRPr="00EE2DFD">
        <w:rPr>
          <w:rFonts w:hAnsi="標楷體"/>
          <w:szCs w:val="32"/>
        </w:rPr>
        <w:t>重</w:t>
      </w:r>
      <w:r w:rsidR="000309D7" w:rsidRPr="00EE2DFD">
        <w:rPr>
          <w:rFonts w:hAnsi="標楷體" w:hint="eastAsia"/>
          <w:szCs w:val="32"/>
        </w:rPr>
        <w:t>大</w:t>
      </w:r>
      <w:r w:rsidR="000309D7" w:rsidRPr="00EE2DFD">
        <w:rPr>
          <w:rFonts w:hAnsi="標楷體"/>
          <w:szCs w:val="32"/>
        </w:rPr>
        <w:t>瑕疵</w:t>
      </w:r>
      <w:r w:rsidR="000309D7" w:rsidRPr="00EE2DFD">
        <w:rPr>
          <w:rFonts w:hAnsi="標楷體" w:hint="eastAsia"/>
          <w:szCs w:val="32"/>
        </w:rPr>
        <w:t>刑事案件</w:t>
      </w:r>
      <w:r w:rsidR="000309D7" w:rsidRPr="00EE2DFD">
        <w:rPr>
          <w:rFonts w:hAnsi="標楷體"/>
          <w:szCs w:val="32"/>
        </w:rPr>
        <w:t>筆錄</w:t>
      </w:r>
      <w:r w:rsidR="000309D7" w:rsidRPr="00EE2DFD">
        <w:rPr>
          <w:rFonts w:hAnsi="標楷體" w:hint="eastAsia"/>
          <w:szCs w:val="32"/>
        </w:rPr>
        <w:t>移送至檢察機關，</w:t>
      </w:r>
      <w:r w:rsidR="005C097D" w:rsidRPr="00EE2DFD">
        <w:rPr>
          <w:rFonts w:hAnsi="標楷體" w:hint="eastAsia"/>
          <w:szCs w:val="32"/>
        </w:rPr>
        <w:t>均有</w:t>
      </w:r>
      <w:r w:rsidR="000309D7" w:rsidRPr="00EE2DFD">
        <w:rPr>
          <w:rFonts w:hAnsi="標楷體" w:hint="eastAsia"/>
          <w:szCs w:val="32"/>
        </w:rPr>
        <w:t>重大違失</w:t>
      </w:r>
      <w:r w:rsidR="008B4841" w:rsidRPr="00EE2DFD">
        <w:rPr>
          <w:rFonts w:hAnsi="標楷體" w:hint="eastAsia"/>
          <w:szCs w:val="32"/>
        </w:rPr>
        <w:t>，爰依法提案糾正</w:t>
      </w:r>
      <w:r w:rsidRPr="00EE2DFD">
        <w:rPr>
          <w:rFonts w:hAnsi="標楷體" w:hint="eastAsia"/>
          <w:szCs w:val="32"/>
        </w:rPr>
        <w:t>。</w:t>
      </w:r>
    </w:p>
    <w:p w:rsidR="00D02269" w:rsidRPr="0038425A" w:rsidRDefault="00DB3135" w:rsidP="00D0226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38425A">
        <w:rPr>
          <w:rFonts w:hint="eastAsia"/>
        </w:rPr>
        <w:t>事實與理由：</w:t>
      </w:r>
      <w:bookmarkStart w:id="25" w:name="_Toc525070834"/>
      <w:bookmarkStart w:id="26" w:name="_Toc525938374"/>
      <w:bookmarkStart w:id="27" w:name="_Toc525939222"/>
      <w:bookmarkStart w:id="28" w:name="_Toc525939727"/>
      <w:bookmarkStart w:id="29" w:name="_Toc525066144"/>
      <w:bookmarkStart w:id="30" w:name="_Toc52489237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B83C6B" w:rsidRPr="00EE2DFD" w:rsidRDefault="009B5E33" w:rsidP="003A5B7B">
      <w:pPr>
        <w:pStyle w:val="10"/>
        <w:ind w:left="680" w:firstLine="680"/>
        <w:rPr>
          <w:rFonts w:hAnsi="標楷體"/>
          <w:spacing w:val="-6"/>
        </w:rPr>
      </w:pPr>
      <w:r w:rsidRPr="00EE2DFD">
        <w:rPr>
          <w:rFonts w:hAnsi="標楷體" w:hint="eastAsia"/>
        </w:rPr>
        <w:t>據</w:t>
      </w:r>
      <w:r w:rsidR="00B546B2">
        <w:rPr>
          <w:rFonts w:hAnsi="標楷體" w:hint="eastAsia"/>
        </w:rPr>
        <w:t>蘇○坤</w:t>
      </w:r>
      <w:r w:rsidRPr="00EE2DFD">
        <w:rPr>
          <w:rFonts w:hAnsi="標楷體" w:hint="eastAsia"/>
        </w:rPr>
        <w:t>君（下稱陳訴人）陳訴，</w:t>
      </w:r>
      <w:r w:rsidRPr="00EE2DFD">
        <w:rPr>
          <w:rFonts w:hAnsi="標楷體"/>
          <w:szCs w:val="32"/>
        </w:rPr>
        <w:t>新竹市警察局第一分局員警偵辦75年3月23日該市</w:t>
      </w:r>
      <w:r w:rsidR="000013C1">
        <w:rPr>
          <w:rFonts w:hAnsi="標楷體"/>
          <w:szCs w:val="32"/>
        </w:rPr>
        <w:t>金○珍</w:t>
      </w:r>
      <w:r w:rsidRPr="00EE2DFD">
        <w:rPr>
          <w:rFonts w:hAnsi="標楷體"/>
          <w:szCs w:val="32"/>
        </w:rPr>
        <w:t>銀樓搶案，以不法方式刑求逼供，致渠遭法院判決有罪並入監服刑，疑涉有違失等情案</w:t>
      </w:r>
      <w:r w:rsidRPr="00EE2DFD">
        <w:rPr>
          <w:rFonts w:hAnsi="標楷體" w:hint="eastAsia"/>
          <w:szCs w:val="32"/>
        </w:rPr>
        <w:t>。有關</w:t>
      </w:r>
      <w:r w:rsidRPr="0038425A">
        <w:rPr>
          <w:rFonts w:hAnsi="標楷體" w:hint="eastAsia"/>
        </w:rPr>
        <w:t>本案迭經本院多次調查案，嗣臺灣高等法院</w:t>
      </w:r>
      <w:r w:rsidRPr="00EE2DFD">
        <w:rPr>
          <w:rFonts w:hAnsi="標楷體" w:hint="eastAsia"/>
        </w:rPr>
        <w:t>107年度再字第3號刑事再審判決認定陳訴人</w:t>
      </w:r>
      <w:r w:rsidR="00B546B2">
        <w:rPr>
          <w:rFonts w:hAnsi="標楷體" w:hint="eastAsia"/>
        </w:rPr>
        <w:t>蘇○坤</w:t>
      </w:r>
      <w:r w:rsidRPr="00EE2DFD">
        <w:rPr>
          <w:rFonts w:hAnsi="標楷體" w:hint="eastAsia"/>
        </w:rPr>
        <w:t>有遭員警不法刑求逼供等情，遂為無罪</w:t>
      </w:r>
      <w:r w:rsidRPr="00EE2DFD">
        <w:rPr>
          <w:rFonts w:hAnsi="標楷體"/>
        </w:rPr>
        <w:t>判決</w:t>
      </w:r>
      <w:r w:rsidRPr="00EE2DFD">
        <w:rPr>
          <w:rFonts w:hAnsi="標楷體" w:hint="eastAsia"/>
        </w:rPr>
        <w:t>，故本次調查係以臺灣高等法院再審判決認事用法內容為據，查明相關承辦員警有無違失。經向司法院、臺灣高等法院、臺灣新竹地方法院（以下簡稱：新竹地院）、臺灣新竹地方檢察署（以下簡稱：新竹地檢署）、</w:t>
      </w:r>
      <w:r w:rsidRPr="00EE2DFD">
        <w:rPr>
          <w:rFonts w:hAnsi="標楷體"/>
        </w:rPr>
        <w:t>內政部警</w:t>
      </w:r>
      <w:r w:rsidRPr="00EE2DFD">
        <w:rPr>
          <w:rFonts w:hAnsi="標楷體"/>
        </w:rPr>
        <w:lastRenderedPageBreak/>
        <w:t>政署及新竹市警察局</w:t>
      </w:r>
      <w:r w:rsidRPr="00EE2DFD">
        <w:rPr>
          <w:rFonts w:hAnsi="標楷體" w:hint="eastAsia"/>
        </w:rPr>
        <w:t>調取相關卷證；</w:t>
      </w:r>
      <w:r w:rsidRPr="00EE2DFD">
        <w:rPr>
          <w:rFonts w:hAnsi="標楷體"/>
        </w:rPr>
        <w:t>113</w:t>
      </w:r>
      <w:r w:rsidRPr="00EE2DFD">
        <w:rPr>
          <w:rFonts w:hAnsi="標楷體" w:hint="eastAsia"/>
        </w:rPr>
        <w:t>年1月</w:t>
      </w:r>
      <w:r w:rsidRPr="00EE2DFD">
        <w:rPr>
          <w:rFonts w:hAnsi="標楷體"/>
        </w:rPr>
        <w:t>31</w:t>
      </w:r>
      <w:r w:rsidRPr="00EE2DFD">
        <w:rPr>
          <w:rFonts w:hAnsi="標楷體" w:hint="eastAsia"/>
        </w:rPr>
        <w:t>日</w:t>
      </w:r>
      <w:r w:rsidRPr="0038425A">
        <w:rPr>
          <w:rFonts w:hAnsi="標楷體" w:hint="eastAsia"/>
        </w:rPr>
        <w:t>至新竹市警察局</w:t>
      </w:r>
      <w:r w:rsidRPr="00EE2DFD">
        <w:rPr>
          <w:rFonts w:hAnsi="標楷體" w:hint="eastAsia"/>
        </w:rPr>
        <w:t>（本案發生時為</w:t>
      </w:r>
      <w:r w:rsidRPr="00EE2DFD">
        <w:rPr>
          <w:rFonts w:hAnsi="標楷體"/>
          <w:szCs w:val="32"/>
        </w:rPr>
        <w:t>新竹市警察局第一分局</w:t>
      </w:r>
      <w:r w:rsidRPr="00EE2DFD">
        <w:rPr>
          <w:rFonts w:hAnsi="標楷體" w:hint="eastAsia"/>
        </w:rPr>
        <w:t>）</w:t>
      </w:r>
      <w:r w:rsidRPr="0038425A">
        <w:rPr>
          <w:rFonts w:hAnsi="標楷體" w:hint="eastAsia"/>
        </w:rPr>
        <w:t>暨所屬第三分局青草湖派出所（陳訴人遭刑求之處所）現地履勘，並詢問</w:t>
      </w:r>
      <w:r w:rsidRPr="00EE2DFD">
        <w:rPr>
          <w:rFonts w:hAnsi="標楷體"/>
        </w:rPr>
        <w:t>新竹市政府警察局</w:t>
      </w:r>
      <w:r w:rsidRPr="00EE2DFD">
        <w:rPr>
          <w:rFonts w:hAnsi="標楷體" w:hint="eastAsia"/>
        </w:rPr>
        <w:t>相關主管及承辦人員；</w:t>
      </w:r>
      <w:r w:rsidRPr="0038425A">
        <w:rPr>
          <w:rFonts w:hAnsi="標楷體" w:cs="新細明體"/>
          <w:kern w:val="0"/>
          <w:szCs w:val="32"/>
        </w:rPr>
        <w:t>陳訴人於本院證述時表示，其之警詢筆錄上有一修改處並非由其親蓋之指紋等情</w:t>
      </w:r>
      <w:r w:rsidRPr="00EE2DFD">
        <w:rPr>
          <w:rFonts w:hAnsi="標楷體" w:cs="新細明體" w:hint="eastAsia"/>
          <w:kern w:val="0"/>
          <w:szCs w:val="32"/>
        </w:rPr>
        <w:t>，</w:t>
      </w:r>
      <w:r w:rsidRPr="00EE2DFD">
        <w:rPr>
          <w:rFonts w:hAnsi="標楷體" w:cs="新細明體"/>
          <w:kern w:val="0"/>
          <w:szCs w:val="32"/>
        </w:rPr>
        <w:t>攸關刑事被告權益及警方製作筆錄之嚴重瑕疵等情，故委請</w:t>
      </w:r>
      <w:r w:rsidRPr="00EE2DFD">
        <w:rPr>
          <w:rFonts w:hAnsi="標楷體" w:cs="新細明體" w:hint="eastAsia"/>
          <w:kern w:val="0"/>
          <w:szCs w:val="32"/>
        </w:rPr>
        <w:t>法務部調查局</w:t>
      </w:r>
      <w:r w:rsidRPr="00EE2DFD">
        <w:rPr>
          <w:rFonts w:hAnsi="標楷體" w:cs="新細明體"/>
          <w:kern w:val="0"/>
          <w:szCs w:val="32"/>
        </w:rPr>
        <w:t>協助辦理陳訴人指紋採集及鑑定相關事宜。</w:t>
      </w:r>
      <w:r w:rsidR="00ED0B8C" w:rsidRPr="00EE2DFD">
        <w:rPr>
          <w:rFonts w:hAnsi="標楷體" w:cs="新細明體" w:hint="eastAsia"/>
          <w:kern w:val="0"/>
          <w:szCs w:val="32"/>
        </w:rPr>
        <w:t>查</w:t>
      </w:r>
      <w:r w:rsidR="00ED0B8C" w:rsidRPr="00EE2DFD">
        <w:rPr>
          <w:rFonts w:hAnsi="標楷體" w:hint="eastAsia"/>
          <w:szCs w:val="32"/>
        </w:rPr>
        <w:t>承辦本案之司法警察（官），因另案於75年6月19日逮捕</w:t>
      </w:r>
      <w:r w:rsidR="00B546B2">
        <w:rPr>
          <w:rFonts w:hAnsi="標楷體" w:hint="eastAsia"/>
          <w:szCs w:val="32"/>
        </w:rPr>
        <w:t>郭○雄</w:t>
      </w:r>
      <w:r w:rsidR="00ED0B8C" w:rsidRPr="00EE2DFD">
        <w:rPr>
          <w:rFonts w:hAnsi="標楷體" w:hint="eastAsia"/>
          <w:szCs w:val="32"/>
        </w:rPr>
        <w:t>時，因為「作案手法似曾相識」，基於「靈感」而「大膽假設」，在已有</w:t>
      </w:r>
      <w:r w:rsidR="00B546B2">
        <w:rPr>
          <w:rFonts w:hAnsi="標楷體" w:hint="eastAsia"/>
          <w:szCs w:val="32"/>
        </w:rPr>
        <w:t>郭○雄</w:t>
      </w:r>
      <w:r w:rsidR="00ED0B8C" w:rsidRPr="00EE2DFD">
        <w:rPr>
          <w:rFonts w:hAnsi="標楷體" w:hint="eastAsia"/>
          <w:szCs w:val="32"/>
        </w:rPr>
        <w:t>涉犯</w:t>
      </w:r>
      <w:r w:rsidR="000013C1">
        <w:rPr>
          <w:rFonts w:hAnsi="標楷體" w:hint="eastAsia"/>
          <w:szCs w:val="32"/>
        </w:rPr>
        <w:t>金○珍</w:t>
      </w:r>
      <w:r w:rsidR="00ED0B8C" w:rsidRPr="00EE2DFD">
        <w:rPr>
          <w:rFonts w:hAnsi="標楷體" w:hint="eastAsia"/>
          <w:szCs w:val="32"/>
        </w:rPr>
        <w:t>銀樓搶案的偏見，為求破案的情況下，先對</w:t>
      </w:r>
      <w:r w:rsidR="00B546B2">
        <w:rPr>
          <w:rFonts w:hAnsi="標楷體" w:hint="eastAsia"/>
          <w:szCs w:val="32"/>
        </w:rPr>
        <w:t>郭○雄</w:t>
      </w:r>
      <w:r w:rsidR="00ED0B8C" w:rsidRPr="00EE2DFD">
        <w:rPr>
          <w:rFonts w:hAnsi="標楷體" w:hint="eastAsia"/>
          <w:szCs w:val="32"/>
        </w:rPr>
        <w:t>施以刑求逼供行為，待</w:t>
      </w:r>
      <w:r w:rsidR="00B546B2">
        <w:rPr>
          <w:rFonts w:hAnsi="標楷體" w:hint="eastAsia"/>
          <w:szCs w:val="32"/>
        </w:rPr>
        <w:t>郭○雄</w:t>
      </w:r>
      <w:r w:rsidR="00ED0B8C" w:rsidRPr="00EE2DFD">
        <w:rPr>
          <w:rFonts w:hAnsi="標楷體" w:hint="eastAsia"/>
          <w:szCs w:val="32"/>
        </w:rPr>
        <w:t>受迫供出</w:t>
      </w:r>
      <w:r w:rsidR="00B546B2">
        <w:rPr>
          <w:rFonts w:hAnsi="標楷體" w:hint="eastAsia"/>
          <w:szCs w:val="32"/>
        </w:rPr>
        <w:t>蘇○坤</w:t>
      </w:r>
      <w:r w:rsidR="00ED0B8C" w:rsidRPr="00EE2DFD">
        <w:rPr>
          <w:rFonts w:hAnsi="標楷體" w:hint="eastAsia"/>
          <w:szCs w:val="32"/>
        </w:rPr>
        <w:t>時，承辦員警再逮捕並對</w:t>
      </w:r>
      <w:r w:rsidR="00B546B2">
        <w:rPr>
          <w:rFonts w:hAnsi="標楷體" w:hint="eastAsia"/>
          <w:szCs w:val="32"/>
        </w:rPr>
        <w:t>蘇○坤</w:t>
      </w:r>
      <w:r w:rsidR="00ED0B8C" w:rsidRPr="00EE2DFD">
        <w:rPr>
          <w:rFonts w:hAnsi="標楷體" w:hint="eastAsia"/>
          <w:szCs w:val="32"/>
        </w:rPr>
        <w:t>施以刑求逼供行為，進而</w:t>
      </w:r>
      <w:r w:rsidR="00ED0B8C" w:rsidRPr="00EE2DFD">
        <w:rPr>
          <w:rFonts w:hAnsi="標楷體"/>
          <w:szCs w:val="32"/>
        </w:rPr>
        <w:t>製作</w:t>
      </w:r>
      <w:r w:rsidR="00ED0B8C" w:rsidRPr="00EE2DFD">
        <w:rPr>
          <w:rFonts w:hAnsi="標楷體" w:hint="eastAsia"/>
          <w:szCs w:val="32"/>
        </w:rPr>
        <w:t>有</w:t>
      </w:r>
      <w:r w:rsidR="00ED0B8C" w:rsidRPr="00EE2DFD">
        <w:rPr>
          <w:rFonts w:hAnsi="標楷體"/>
          <w:szCs w:val="32"/>
        </w:rPr>
        <w:t>重</w:t>
      </w:r>
      <w:r w:rsidR="00ED0B8C" w:rsidRPr="00EE2DFD">
        <w:rPr>
          <w:rFonts w:hAnsi="標楷體" w:hint="eastAsia"/>
          <w:szCs w:val="32"/>
        </w:rPr>
        <w:t>大</w:t>
      </w:r>
      <w:r w:rsidR="00ED0B8C" w:rsidRPr="00EE2DFD">
        <w:rPr>
          <w:rFonts w:hAnsi="標楷體"/>
          <w:szCs w:val="32"/>
        </w:rPr>
        <w:t>瑕疵</w:t>
      </w:r>
      <w:r w:rsidR="00ED0B8C" w:rsidRPr="00EE2DFD">
        <w:rPr>
          <w:rFonts w:hAnsi="標楷體" w:hint="eastAsia"/>
          <w:szCs w:val="32"/>
        </w:rPr>
        <w:t>之刑事案件</w:t>
      </w:r>
      <w:r w:rsidR="00ED0B8C" w:rsidRPr="00EE2DFD">
        <w:rPr>
          <w:rFonts w:hAnsi="標楷體"/>
          <w:szCs w:val="32"/>
        </w:rPr>
        <w:t>筆錄</w:t>
      </w:r>
      <w:r w:rsidR="00ED0B8C" w:rsidRPr="00EE2DFD">
        <w:rPr>
          <w:rFonts w:hAnsi="標楷體" w:hint="eastAsia"/>
          <w:szCs w:val="32"/>
        </w:rPr>
        <w:t>，嚴重影響</w:t>
      </w:r>
      <w:r w:rsidR="00ED0B8C" w:rsidRPr="00EE2DFD">
        <w:rPr>
          <w:rFonts w:hAnsi="標楷體"/>
          <w:szCs w:val="32"/>
        </w:rPr>
        <w:t>刑事被告權益</w:t>
      </w:r>
      <w:r w:rsidR="00ED0B8C" w:rsidRPr="00EE2DFD">
        <w:rPr>
          <w:rFonts w:hAnsi="標楷體" w:hint="eastAsia"/>
          <w:szCs w:val="32"/>
        </w:rPr>
        <w:t>，</w:t>
      </w:r>
      <w:r w:rsidR="00ED0B8C" w:rsidRPr="00EE2DFD">
        <w:rPr>
          <w:rFonts w:hAnsi="標楷體"/>
          <w:szCs w:val="32"/>
        </w:rPr>
        <w:t>新竹市警察局</w:t>
      </w:r>
      <w:r w:rsidR="00ED0B8C" w:rsidRPr="00EE2DFD">
        <w:rPr>
          <w:rFonts w:hAnsi="標楷體" w:hint="eastAsia"/>
          <w:szCs w:val="32"/>
        </w:rPr>
        <w:t>應於偵查犯罪中輔助檢察官，層層簽核把關下，卻竟皆未察基層員警之違失，而將有</w:t>
      </w:r>
      <w:r w:rsidR="00ED0B8C" w:rsidRPr="00EE2DFD">
        <w:rPr>
          <w:rFonts w:hAnsi="標楷體"/>
          <w:szCs w:val="32"/>
        </w:rPr>
        <w:t>重</w:t>
      </w:r>
      <w:r w:rsidR="00ED0B8C" w:rsidRPr="00EE2DFD">
        <w:rPr>
          <w:rFonts w:hAnsi="標楷體" w:hint="eastAsia"/>
          <w:szCs w:val="32"/>
        </w:rPr>
        <w:t>大</w:t>
      </w:r>
      <w:r w:rsidR="00ED0B8C" w:rsidRPr="00EE2DFD">
        <w:rPr>
          <w:rFonts w:hAnsi="標楷體"/>
          <w:szCs w:val="32"/>
        </w:rPr>
        <w:t>瑕疵</w:t>
      </w:r>
      <w:r w:rsidR="00ED0B8C" w:rsidRPr="00EE2DFD">
        <w:rPr>
          <w:rFonts w:hAnsi="標楷體" w:hint="eastAsia"/>
          <w:szCs w:val="32"/>
        </w:rPr>
        <w:t>刑事案件</w:t>
      </w:r>
      <w:r w:rsidR="00ED0B8C" w:rsidRPr="00EE2DFD">
        <w:rPr>
          <w:rFonts w:hAnsi="標楷體"/>
          <w:szCs w:val="32"/>
        </w:rPr>
        <w:t>筆錄</w:t>
      </w:r>
      <w:r w:rsidR="00ED0B8C" w:rsidRPr="00EE2DFD">
        <w:rPr>
          <w:rFonts w:hAnsi="標楷體" w:hint="eastAsia"/>
          <w:szCs w:val="32"/>
        </w:rPr>
        <w:t>移送至檢察機關，均有重大違失，</w:t>
      </w:r>
      <w:r w:rsidR="007666F5" w:rsidRPr="00EE2DFD">
        <w:rPr>
          <w:rFonts w:hAnsi="標楷體" w:hint="eastAsia"/>
          <w:szCs w:val="32"/>
        </w:rPr>
        <w:t>應予糾</w:t>
      </w:r>
      <w:r w:rsidR="007666F5" w:rsidRPr="0038425A">
        <w:rPr>
          <w:rFonts w:hint="eastAsia"/>
          <w:bCs/>
        </w:rPr>
        <w:t>正促其注意改善。茲臚列</w:t>
      </w:r>
      <w:r w:rsidR="007666F5" w:rsidRPr="00EE2DFD">
        <w:rPr>
          <w:rFonts w:hint="eastAsia"/>
          <w:bCs/>
        </w:rPr>
        <w:t>事實與理由</w:t>
      </w:r>
      <w:r w:rsidR="007666F5" w:rsidRPr="0038425A">
        <w:rPr>
          <w:rFonts w:hint="eastAsia"/>
          <w:bCs/>
        </w:rPr>
        <w:t>如下</w:t>
      </w:r>
      <w:r w:rsidR="00B83C6B" w:rsidRPr="00EE2DFD">
        <w:rPr>
          <w:rFonts w:hAnsi="標楷體" w:hint="eastAsia"/>
          <w:spacing w:val="-6"/>
        </w:rPr>
        <w:t>：</w:t>
      </w:r>
    </w:p>
    <w:p w:rsidR="00D33FEC" w:rsidRPr="00EE2DFD" w:rsidRDefault="00D33FEC" w:rsidP="00D33FEC">
      <w:pPr>
        <w:pStyle w:val="2"/>
        <w:numPr>
          <w:ilvl w:val="1"/>
          <w:numId w:val="35"/>
        </w:numPr>
        <w:kinsoku w:val="0"/>
        <w:ind w:left="1020" w:hanging="680"/>
        <w:rPr>
          <w:rFonts w:hAnsi="標楷體"/>
          <w:b w:val="0"/>
        </w:rPr>
      </w:pPr>
      <w:bookmarkStart w:id="31" w:name="_Hlk140504507"/>
      <w:bookmarkStart w:id="32" w:name="_Toc421794870"/>
      <w:bookmarkStart w:id="33" w:name="_Toc422728952"/>
      <w:r w:rsidRPr="00EE2DFD">
        <w:rPr>
          <w:rFonts w:hAnsi="標楷體" w:hint="eastAsia"/>
        </w:rPr>
        <w:t>承辦本案之（原）</w:t>
      </w:r>
      <w:r w:rsidRPr="00EE2DFD">
        <w:rPr>
          <w:rFonts w:hAnsi="標楷體"/>
        </w:rPr>
        <w:t>新竹市警察局第一分局</w:t>
      </w:r>
      <w:r w:rsidRPr="00EE2DFD">
        <w:rPr>
          <w:rFonts w:hAnsi="標楷體" w:hint="eastAsia"/>
        </w:rPr>
        <w:t>相關司法警察（官），因另案於75年6月19日逮捕</w:t>
      </w:r>
      <w:r w:rsidR="00B546B2">
        <w:rPr>
          <w:rFonts w:hAnsi="標楷體" w:hint="eastAsia"/>
        </w:rPr>
        <w:t>郭○雄</w:t>
      </w:r>
      <w:r w:rsidRPr="00EE2DFD">
        <w:rPr>
          <w:rFonts w:hAnsi="標楷體" w:hint="eastAsia"/>
        </w:rPr>
        <w:t>時，因為「作案手法似曾相識」，基於「靈感」而「大膽假設」，在已有</w:t>
      </w:r>
      <w:r w:rsidR="00B546B2">
        <w:rPr>
          <w:rFonts w:hAnsi="標楷體" w:hint="eastAsia"/>
        </w:rPr>
        <w:t>郭○雄</w:t>
      </w:r>
      <w:r w:rsidRPr="00EE2DFD">
        <w:rPr>
          <w:rFonts w:hAnsi="標楷體" w:hint="eastAsia"/>
        </w:rPr>
        <w:t>涉犯</w:t>
      </w:r>
      <w:r w:rsidR="000013C1">
        <w:rPr>
          <w:rFonts w:hAnsi="標楷體" w:hint="eastAsia"/>
        </w:rPr>
        <w:t>金○珍</w:t>
      </w:r>
      <w:r w:rsidRPr="00EE2DFD">
        <w:rPr>
          <w:rFonts w:hAnsi="標楷體" w:hint="eastAsia"/>
        </w:rPr>
        <w:t>銀樓搶案的偏見，為求破案的情況下，先對</w:t>
      </w:r>
      <w:r w:rsidR="00B546B2">
        <w:rPr>
          <w:rFonts w:hAnsi="標楷體" w:hint="eastAsia"/>
        </w:rPr>
        <w:t>郭○雄</w:t>
      </w:r>
      <w:r w:rsidRPr="00EE2DFD">
        <w:rPr>
          <w:rFonts w:hAnsi="標楷體" w:hint="eastAsia"/>
        </w:rPr>
        <w:t>施以刑求逼供行為，待</w:t>
      </w:r>
      <w:r w:rsidR="00B546B2">
        <w:rPr>
          <w:rFonts w:hAnsi="標楷體" w:hint="eastAsia"/>
        </w:rPr>
        <w:t>郭○雄</w:t>
      </w:r>
      <w:r w:rsidRPr="00EE2DFD">
        <w:rPr>
          <w:rFonts w:hAnsi="標楷體" w:hint="eastAsia"/>
        </w:rPr>
        <w:t>受迫供出</w:t>
      </w:r>
      <w:r w:rsidR="00B546B2">
        <w:rPr>
          <w:rFonts w:hAnsi="標楷體" w:hint="eastAsia"/>
        </w:rPr>
        <w:t>蘇○坤</w:t>
      </w:r>
      <w:r w:rsidRPr="00EE2DFD">
        <w:rPr>
          <w:rFonts w:hAnsi="標楷體" w:hint="eastAsia"/>
        </w:rPr>
        <w:t>時，承辦員警再逮捕並對</w:t>
      </w:r>
      <w:r w:rsidR="00B546B2">
        <w:rPr>
          <w:rFonts w:hAnsi="標楷體" w:hint="eastAsia"/>
        </w:rPr>
        <w:t>蘇○坤</w:t>
      </w:r>
      <w:r w:rsidRPr="00EE2DFD">
        <w:rPr>
          <w:rFonts w:hAnsi="標楷體" w:hint="eastAsia"/>
        </w:rPr>
        <w:t>施以刑求逼供行為，甚至違反</w:t>
      </w:r>
      <w:r w:rsidR="000013C1">
        <w:rPr>
          <w:rFonts w:hAnsi="標楷體" w:hint="eastAsia"/>
        </w:rPr>
        <w:t>陳○輝</w:t>
      </w:r>
      <w:r w:rsidRPr="00EE2DFD">
        <w:rPr>
          <w:rFonts w:hAnsi="標楷體" w:hint="eastAsia"/>
        </w:rPr>
        <w:t>、</w:t>
      </w:r>
      <w:r w:rsidR="000013C1">
        <w:rPr>
          <w:rFonts w:hAnsi="標楷體" w:hint="eastAsia"/>
        </w:rPr>
        <w:t>陳許○龍</w:t>
      </w:r>
      <w:r w:rsidRPr="00EE2DFD">
        <w:rPr>
          <w:rFonts w:hAnsi="標楷體" w:hint="eastAsia"/>
        </w:rPr>
        <w:t>的主觀意願，將2件取自</w:t>
      </w:r>
      <w:r w:rsidR="000013C1">
        <w:rPr>
          <w:rFonts w:hAnsi="標楷體" w:hint="eastAsia"/>
        </w:rPr>
        <w:t>寶○銀</w:t>
      </w:r>
      <w:r w:rsidRPr="00EE2DFD">
        <w:rPr>
          <w:rFonts w:hAnsi="標楷體" w:hint="eastAsia"/>
        </w:rPr>
        <w:t>樓的金飾發還與</w:t>
      </w:r>
      <w:r w:rsidR="000013C1">
        <w:rPr>
          <w:rFonts w:hAnsi="標楷體" w:hint="eastAsia"/>
        </w:rPr>
        <w:t>金○珍</w:t>
      </w:r>
      <w:r w:rsidRPr="00EE2DFD">
        <w:rPr>
          <w:rFonts w:hAnsi="標楷體" w:hint="eastAsia"/>
        </w:rPr>
        <w:t>銀樓，乃致陳訴人纏訟數十年，不僅嚴重損及人民權利，並斲喪政府公權力及司法公信力，均有嚴重違失。</w:t>
      </w:r>
    </w:p>
    <w:p w:rsidR="00D33FEC" w:rsidRPr="00EE2DFD" w:rsidRDefault="00D33FEC" w:rsidP="00D33FEC">
      <w:pPr>
        <w:pStyle w:val="3"/>
        <w:numPr>
          <w:ilvl w:val="2"/>
          <w:numId w:val="1"/>
        </w:numPr>
        <w:kinsoku w:val="0"/>
        <w:ind w:left="1360" w:hanging="680"/>
      </w:pPr>
      <w:r w:rsidRPr="00EE2DFD">
        <w:rPr>
          <w:rFonts w:hAnsi="標楷體" w:hint="eastAsia"/>
        </w:rPr>
        <w:t>「實施刑事訴訟程序之公務員，就該管案件，應於被告有利及不利之情形，一律注意。」；</w:t>
      </w:r>
      <w:r w:rsidRPr="0038425A">
        <w:rPr>
          <w:rFonts w:hAnsi="標楷體" w:hint="eastAsia"/>
        </w:rPr>
        <w:t>「犯罪事實</w:t>
      </w:r>
      <w:r w:rsidRPr="0038425A">
        <w:rPr>
          <w:rFonts w:hAnsi="標楷體" w:hint="eastAsia"/>
        </w:rPr>
        <w:lastRenderedPageBreak/>
        <w:t>應依證據認定之，無證據不得認定犯罪事實」；「不能證明被告犯罪或其行為</w:t>
      </w:r>
      <w:r w:rsidRPr="0038425A">
        <w:rPr>
          <w:rFonts w:hAnsi="標楷體"/>
        </w:rPr>
        <w:t>不罰</w:t>
      </w:r>
      <w:r w:rsidRPr="0038425A">
        <w:rPr>
          <w:rFonts w:hAnsi="標楷體" w:hint="eastAsia"/>
        </w:rPr>
        <w:t>者，應</w:t>
      </w:r>
      <w:r w:rsidRPr="00EE2DFD">
        <w:rPr>
          <w:rFonts w:hAnsi="標楷體"/>
        </w:rPr>
        <w:t>諭知</w:t>
      </w:r>
      <w:r w:rsidRPr="00EE2DFD">
        <w:rPr>
          <w:rFonts w:hAnsi="標楷體" w:hint="eastAsia"/>
        </w:rPr>
        <w:t>無罪之判決」刑事訴訟法第2條第1項、</w:t>
      </w:r>
      <w:r w:rsidRPr="0038425A">
        <w:rPr>
          <w:rFonts w:hAnsi="標楷體" w:hint="eastAsia"/>
        </w:rPr>
        <w:t>第154</w:t>
      </w:r>
      <w:r w:rsidRPr="00EE2DFD">
        <w:rPr>
          <w:rFonts w:hAnsi="標楷體" w:hint="eastAsia"/>
        </w:rPr>
        <w:t>條第2項及第301條第1項分別定有明文。刑事訴訟法上所謂「認定犯罪事實的證據」，是指足以認定被告確有犯罪行為的</w:t>
      </w:r>
      <w:r w:rsidRPr="00EE2DFD">
        <w:rPr>
          <w:rFonts w:hAnsi="標楷體"/>
        </w:rPr>
        <w:t>積極證據</w:t>
      </w:r>
      <w:r w:rsidRPr="00EE2DFD">
        <w:rPr>
          <w:rFonts w:hAnsi="標楷體" w:hint="eastAsia"/>
        </w:rPr>
        <w:t>而言，該項證據必須</w:t>
      </w:r>
      <w:r w:rsidRPr="00EE2DFD">
        <w:rPr>
          <w:rFonts w:hAnsi="標楷體"/>
        </w:rPr>
        <w:t>適</w:t>
      </w:r>
      <w:r w:rsidRPr="00EE2DFD">
        <w:rPr>
          <w:rFonts w:hAnsi="標楷體" w:hint="eastAsia"/>
        </w:rPr>
        <w:t>合於被告犯罪事實的認定，始得採為斷罪資料。如未能發現相當證據，或證據不足以證明，自不能以推測或擬制的方法，以為裁判基礎。又刑事訴訟法第161條第1項規定：「檢察官就被告犯罪事實，應負</w:t>
      </w:r>
      <w:r w:rsidRPr="00EE2DFD">
        <w:rPr>
          <w:rFonts w:hAnsi="標楷體"/>
        </w:rPr>
        <w:t>舉證責任</w:t>
      </w:r>
      <w:r w:rsidRPr="00EE2DFD">
        <w:rPr>
          <w:rFonts w:hAnsi="標楷體" w:hint="eastAsia"/>
        </w:rPr>
        <w:t>，並指出證明之方法。」因此，檢察官對於起訴的犯罪事實，應負提出證據及說服的</w:t>
      </w:r>
      <w:r w:rsidRPr="00EE2DFD">
        <w:rPr>
          <w:rFonts w:hAnsi="標楷體"/>
        </w:rPr>
        <w:t>實質舉證責任</w:t>
      </w:r>
      <w:r w:rsidRPr="00EE2DFD">
        <w:rPr>
          <w:rFonts w:hAnsi="標楷體" w:hint="eastAsia"/>
        </w:rPr>
        <w:t>。如果檢察官所提出的證據，不足為被告有罪的積極證明，或其指出證明的方法，無從說服法院以形成被告有罪的</w:t>
      </w:r>
      <w:r w:rsidRPr="00EE2DFD">
        <w:rPr>
          <w:rFonts w:hAnsi="標楷體"/>
        </w:rPr>
        <w:t>心證</w:t>
      </w:r>
      <w:r w:rsidRPr="00EE2DFD">
        <w:rPr>
          <w:rFonts w:hAnsi="標楷體" w:hint="eastAsia"/>
        </w:rPr>
        <w:t>，基於無罪</w:t>
      </w:r>
      <w:r w:rsidRPr="00EE2DFD">
        <w:rPr>
          <w:rFonts w:hAnsi="標楷體"/>
        </w:rPr>
        <w:t>推定</w:t>
      </w:r>
      <w:r w:rsidRPr="00EE2DFD">
        <w:rPr>
          <w:rFonts w:hAnsi="標楷體" w:hint="eastAsia"/>
        </w:rPr>
        <w:t>原則，自應為被告無罪判決的諭知，方符憲法保障</w:t>
      </w:r>
      <w:r w:rsidRPr="00EE2DFD">
        <w:rPr>
          <w:rFonts w:hAnsi="標楷體"/>
        </w:rPr>
        <w:t>人權</w:t>
      </w:r>
      <w:r w:rsidRPr="00EE2DFD">
        <w:rPr>
          <w:rFonts w:hAnsi="標楷體" w:hint="eastAsia"/>
        </w:rPr>
        <w:t>及</w:t>
      </w:r>
      <w:r w:rsidRPr="00EE2DFD">
        <w:rPr>
          <w:rFonts w:hAnsi="標楷體"/>
        </w:rPr>
        <w:t>審判獨立</w:t>
      </w:r>
      <w:r w:rsidRPr="00EE2DFD">
        <w:rPr>
          <w:rFonts w:hAnsi="標楷體" w:hint="eastAsia"/>
        </w:rPr>
        <w:t>的意旨。</w:t>
      </w:r>
      <w:r w:rsidRPr="00EE2DFD">
        <w:rPr>
          <w:rFonts w:hint="eastAsia"/>
        </w:rPr>
        <w:t>聯合國《公民與政治權利國際公約》第7條明定：「任何人不得施以酷刑，或</w:t>
      </w:r>
      <w:r w:rsidRPr="00EE2DFD">
        <w:t>予以</w:t>
      </w:r>
      <w:r w:rsidRPr="00EE2DFD">
        <w:rPr>
          <w:rFonts w:hint="eastAsia"/>
        </w:rPr>
        <w:t>殘忍、不人道或侮辱之處遇或懲罰。」同公約第14條第3項第7款也規定：「審判被控刑事罪時，被告一律有權平等享受下列最低限度之保障：……（七）不得強迫被告自供或認罪。」另外，聯合國《禁止酷刑和其他殘忍、不人道或有辱人格的待遇或處罰公約》（The United Nations Convention against Tortureand Other Cruel,Inhumanor Degrading Treatmentor Punishment，以下簡稱《聯合國禁止酷刑公約》）第1條也明定：「酷刑」是指為了向某人或第三者取得情資或供詞（confession），為了他或第三者所作或涉嫌的行為對他加以懲罰，或為了恐嚇或威脅他或第三者，或為了基於任何一種歧視的任何理由，蓄</w:t>
      </w:r>
      <w:r w:rsidRPr="00EE2DFD">
        <w:rPr>
          <w:rFonts w:hint="eastAsia"/>
        </w:rPr>
        <w:lastRenderedPageBreak/>
        <w:t>意使某人在肉體或精神上遭受劇烈疼痛或痛苦的任何行為。而這種疼痛或痛苦是由公職人員或以官方身分行使職權的其他人所造成，或在其唆使、同意或默許下造成的」。為了</w:t>
      </w:r>
      <w:r w:rsidR="00BA1B67" w:rsidRPr="00EE2DFD">
        <w:rPr>
          <w:rFonts w:hint="eastAsia"/>
        </w:rPr>
        <w:t>澈</w:t>
      </w:r>
      <w:r w:rsidRPr="00EE2DFD">
        <w:rPr>
          <w:rFonts w:hint="eastAsia"/>
        </w:rPr>
        <w:t>底杜絕刑求這類國家暴力的發生，《聯合國禁止酷刑公約》第12條、第15條分別規定：每一締約國應確保在有合理理由確信在其管轄的任何領土內已發生酷刑行為時，其</w:t>
      </w:r>
      <w:r w:rsidRPr="00EE2DFD">
        <w:t>主管機關</w:t>
      </w:r>
      <w:r w:rsidRPr="00EE2DFD">
        <w:rPr>
          <w:rFonts w:hint="eastAsia"/>
        </w:rPr>
        <w:t>立即進行公正的調查」、「每一締約國應確保在任何訴訟程序中，不得援引任何業經確定係以酷刑取得的供詞為證據，但這類供詞可用作指控施用酷刑者刑求逼供的證據」；而聯合國人權事務委員會所發表公民與政治權利公約第二十號一般性意見第十二點、第三十二號一般性意見第六點，也分別表明：「為防止出現第7條所禁止的違法行為，必須依法禁止在法律訴訟中使用透過酷刑或其他違禁處遇獲取的聲明和供詞」、「……不得援引違反這項規定取得的證詞、口供或原則上其他證據作為第14條範圍內的訴訟的證據，在緊急狀態下亦同，但透過違反第7條取得的證詞或口供可用作證明發生本條所禁止的酷刑或其他處遇的證據……在任何時候，均應禁止偏離包括無罪推定的公正審判原則」。依照聯合國相關公約的規定，不僅法院在訴訟程序中不得援引任何業經確定乃是透過刑求而取得的供詞作為證據，其主管機關（檢察機關、法務部調查局、刑事警察局等等犯罪</w:t>
      </w:r>
      <w:r w:rsidRPr="00EE2DFD">
        <w:t>偵查機關</w:t>
      </w:r>
      <w:r w:rsidRPr="00EE2DFD">
        <w:rPr>
          <w:rFonts w:hint="eastAsia"/>
        </w:rPr>
        <w:t>）也應立即進行公正的調查。「被告之自白，非出於強暴、</w:t>
      </w:r>
      <w:r w:rsidRPr="00EE2DFD">
        <w:t>脅迫</w:t>
      </w:r>
      <w:r w:rsidRPr="00EE2DFD">
        <w:rPr>
          <w:rFonts w:hint="eastAsia"/>
        </w:rPr>
        <w:t>、</w:t>
      </w:r>
      <w:r w:rsidRPr="00EE2DFD">
        <w:t>利誘</w:t>
      </w:r>
      <w:r w:rsidRPr="00EE2DFD">
        <w:rPr>
          <w:rFonts w:hint="eastAsia"/>
        </w:rPr>
        <w:t>、詐欺、疲勞訊問、違法羈押或其他不正之方法，且與事實相符者，得為證據」，刑事訴訟法第156條第1項定有明文，而本條項規定的內容，在17年7月28日制定公布的刑事訴訟法第280條即已存在，可見我國在聯合國《公</w:t>
      </w:r>
      <w:r w:rsidRPr="00EE2DFD">
        <w:rPr>
          <w:rFonts w:hint="eastAsia"/>
        </w:rPr>
        <w:lastRenderedPageBreak/>
        <w:t>民與政治權利國際公約》、《聯合國禁止酷刑公約》頒布前，早已參照其他國家的立法例，制定禁止刑求等不正訊問方法的相關規定，只是司法實踐上未能落實、時常發生刑求事例而已。有鑑於此，立法院乃於92年2月6日增訂刑事訴訟第156條第3項規定：「被告陳述其自白係出於不正之方法者，應先於其他事證而為調查。該自白如係經檢察官提出者，法院應命檢察官就自白之出於自由意志，指出證明之方法」，要求檢察官應就自白任意性的爭執負舉證責任，希冀因而杜絕過去犯罪偵查實務上常施以刑求的違法犯紀現象。至於本條文所要規範者，乃國家以侵害被告意思決定及意思活動自由的方式取得被告的自白，因為刑事訴訟的目的，雖然在於發現實體的真實，使國家得以正確的適用刑罰權，並藉以維護社會秩序及安全，但其手段仍應合法、潔淨、公正，以保障人權；尤其犯罪偵查機關採取刑求等不正訊問方法時，其供述內容的虛偽或然性往往甚高，不僅有礙於真實的發現，更往往對受訊問人的基本權利造成莫大的傷害。在此意義下，只要國家機關施用不正的方法，致被告的身體、精神產生壓迫、恐懼狀態延伸至訊問當時，如被告因此不能為自由陳述時，因為已侵害被告意思決定及意思活動的自由，其自白不是出於任意性，即不得採為證據。是以，為確保真實發現、保護個人權利，維護公平審判並導</w:t>
      </w:r>
      <w:r w:rsidRPr="00EE2DFD">
        <w:t>正犯</w:t>
      </w:r>
      <w:r w:rsidRPr="00EE2DFD">
        <w:rPr>
          <w:rFonts w:hint="eastAsia"/>
        </w:rPr>
        <w:t>罪偵查機關的執法紀律，前述不正訊問所生</w:t>
      </w:r>
      <w:r w:rsidRPr="00EE2DFD">
        <w:t>證據禁止</w:t>
      </w:r>
      <w:r w:rsidRPr="00EE2DFD">
        <w:rPr>
          <w:rFonts w:hint="eastAsia"/>
        </w:rPr>
        <w:t>使用的效果規定，不僅適用在訊問被告方面，也應類推適用於對證人的訊問上。</w:t>
      </w:r>
    </w:p>
    <w:p w:rsidR="00D33FEC" w:rsidRPr="00EE2DFD" w:rsidRDefault="00D33FEC" w:rsidP="00D33FEC">
      <w:pPr>
        <w:pStyle w:val="3"/>
        <w:numPr>
          <w:ilvl w:val="2"/>
          <w:numId w:val="1"/>
        </w:numPr>
        <w:kinsoku w:val="0"/>
        <w:ind w:left="1360" w:hanging="680"/>
        <w:rPr>
          <w:rFonts w:hAnsi="標楷體"/>
        </w:rPr>
      </w:pPr>
      <w:r w:rsidRPr="00EE2DFD">
        <w:rPr>
          <w:rFonts w:hAnsi="標楷體" w:hint="eastAsia"/>
        </w:rPr>
        <w:t>本案司法偵、審過程略以，</w:t>
      </w:r>
      <w:r w:rsidR="00B546B2">
        <w:rPr>
          <w:rFonts w:hAnsi="標楷體" w:hint="eastAsia"/>
        </w:rPr>
        <w:t>蘇○坤</w:t>
      </w:r>
      <w:r w:rsidRPr="00EE2DFD">
        <w:rPr>
          <w:rFonts w:hAnsi="標楷體" w:hint="eastAsia"/>
        </w:rPr>
        <w:t>（即陳訴人）、</w:t>
      </w:r>
      <w:r w:rsidR="00B546B2">
        <w:rPr>
          <w:rFonts w:hAnsi="標楷體" w:hint="eastAsia"/>
        </w:rPr>
        <w:t>郭○雄</w:t>
      </w:r>
      <w:r w:rsidRPr="00EE2DFD">
        <w:rPr>
          <w:rFonts w:hAnsi="標楷體" w:hint="eastAsia"/>
        </w:rPr>
        <w:t>因違反懲治盜匪條例案件，新竹地檢署</w:t>
      </w:r>
      <w:r w:rsidRPr="00EE2DFD">
        <w:rPr>
          <w:rFonts w:hAnsi="標楷體"/>
        </w:rPr>
        <w:t>75</w:t>
      </w:r>
      <w:r w:rsidRPr="00EE2DFD">
        <w:rPr>
          <w:rFonts w:hAnsi="標楷體" w:hint="eastAsia"/>
        </w:rPr>
        <w:t>年度偵字第</w:t>
      </w:r>
      <w:r w:rsidRPr="00EE2DFD">
        <w:rPr>
          <w:rFonts w:hAnsi="標楷體"/>
        </w:rPr>
        <w:t>2707</w:t>
      </w:r>
      <w:r w:rsidRPr="00EE2DFD">
        <w:rPr>
          <w:rFonts w:hAnsi="標楷體" w:hint="eastAsia"/>
        </w:rPr>
        <w:t>號提起公訴，新竹地院於</w:t>
      </w:r>
      <w:r w:rsidRPr="00EE2DFD">
        <w:rPr>
          <w:rFonts w:hAnsi="標楷體"/>
        </w:rPr>
        <w:t>75</w:t>
      </w:r>
      <w:r w:rsidRPr="00EE2DFD">
        <w:rPr>
          <w:rFonts w:hAnsi="標楷體" w:hint="eastAsia"/>
        </w:rPr>
        <w:t>年</w:t>
      </w:r>
      <w:r w:rsidRPr="00EE2DFD">
        <w:rPr>
          <w:rFonts w:hAnsi="標楷體"/>
        </w:rPr>
        <w:t>9</w:t>
      </w:r>
      <w:r w:rsidRPr="00EE2DFD">
        <w:rPr>
          <w:rFonts w:hAnsi="標楷體" w:hint="eastAsia"/>
        </w:rPr>
        <w:t>月</w:t>
      </w:r>
      <w:r w:rsidRPr="00EE2DFD">
        <w:rPr>
          <w:rFonts w:hAnsi="標楷體"/>
        </w:rPr>
        <w:t>11</w:t>
      </w:r>
      <w:r w:rsidRPr="00EE2DFD">
        <w:rPr>
          <w:rFonts w:hAnsi="標楷體" w:hint="eastAsia"/>
        </w:rPr>
        <w:t>日為</w:t>
      </w:r>
      <w:r w:rsidRPr="00EE2DFD">
        <w:rPr>
          <w:rFonts w:hAnsi="標楷體"/>
        </w:rPr>
        <w:lastRenderedPageBreak/>
        <w:t>75</w:t>
      </w:r>
      <w:r w:rsidRPr="00EE2DFD">
        <w:rPr>
          <w:rFonts w:hAnsi="標楷體" w:hint="eastAsia"/>
        </w:rPr>
        <w:t>年度重訴字第</w:t>
      </w:r>
      <w:r w:rsidRPr="00EE2DFD">
        <w:rPr>
          <w:rFonts w:hAnsi="標楷體"/>
        </w:rPr>
        <w:t>381</w:t>
      </w:r>
      <w:r w:rsidRPr="00EE2DFD">
        <w:rPr>
          <w:rFonts w:hAnsi="標楷體" w:hint="eastAsia"/>
        </w:rPr>
        <w:t>號第一審判決（被告</w:t>
      </w:r>
      <w:r w:rsidR="00B546B2">
        <w:rPr>
          <w:rFonts w:hAnsi="標楷體" w:hint="eastAsia"/>
        </w:rPr>
        <w:t>蘇○坤</w:t>
      </w:r>
      <w:r w:rsidRPr="00EE2DFD">
        <w:rPr>
          <w:rFonts w:hAnsi="標楷體" w:hint="eastAsia"/>
        </w:rPr>
        <w:t>無故持有刀械處有期徒刑</w:t>
      </w:r>
      <w:r w:rsidRPr="00EE2DFD">
        <w:rPr>
          <w:rFonts w:hAnsi="標楷體"/>
        </w:rPr>
        <w:t>3</w:t>
      </w:r>
      <w:r w:rsidRPr="00EE2DFD">
        <w:rPr>
          <w:rFonts w:hAnsi="標楷體" w:hint="eastAsia"/>
        </w:rPr>
        <w:t>月，強劫殺人部分無罪），檢察官提起上訴，臺灣高等法院於</w:t>
      </w:r>
      <w:r w:rsidRPr="00EE2DFD">
        <w:rPr>
          <w:rFonts w:hAnsi="標楷體"/>
        </w:rPr>
        <w:t>75</w:t>
      </w:r>
      <w:r w:rsidRPr="00EE2DFD">
        <w:rPr>
          <w:rFonts w:hAnsi="標楷體" w:hint="eastAsia"/>
        </w:rPr>
        <w:t>年</w:t>
      </w:r>
      <w:r w:rsidRPr="00EE2DFD">
        <w:rPr>
          <w:rFonts w:hAnsi="標楷體"/>
        </w:rPr>
        <w:t>12</w:t>
      </w:r>
      <w:r w:rsidRPr="00EE2DFD">
        <w:rPr>
          <w:rFonts w:hAnsi="標楷體" w:hint="eastAsia"/>
        </w:rPr>
        <w:t>月</w:t>
      </w:r>
      <w:r w:rsidRPr="00EE2DFD">
        <w:rPr>
          <w:rFonts w:hAnsi="標楷體"/>
        </w:rPr>
        <w:t>19</w:t>
      </w:r>
      <w:r w:rsidRPr="00EE2DFD">
        <w:rPr>
          <w:rFonts w:hAnsi="標楷體" w:hint="eastAsia"/>
        </w:rPr>
        <w:t>日以</w:t>
      </w:r>
      <w:r w:rsidRPr="00EE2DFD">
        <w:rPr>
          <w:rFonts w:hAnsi="標楷體"/>
        </w:rPr>
        <w:t>75</w:t>
      </w:r>
      <w:r w:rsidRPr="00EE2DFD">
        <w:rPr>
          <w:rFonts w:hAnsi="標楷體" w:hint="eastAsia"/>
        </w:rPr>
        <w:t>年度上重一訴字第</w:t>
      </w:r>
      <w:r w:rsidRPr="00EE2DFD">
        <w:rPr>
          <w:rFonts w:hAnsi="標楷體"/>
        </w:rPr>
        <w:t>355</w:t>
      </w:r>
      <w:r w:rsidRPr="00EE2DFD">
        <w:rPr>
          <w:rFonts w:hAnsi="標楷體" w:hint="eastAsia"/>
        </w:rPr>
        <w:t>號判決（</w:t>
      </w:r>
      <w:r w:rsidR="00B546B2">
        <w:rPr>
          <w:rFonts w:hAnsi="標楷體" w:hint="eastAsia"/>
        </w:rPr>
        <w:t>蘇○坤</w:t>
      </w:r>
      <w:r w:rsidRPr="00EE2DFD">
        <w:rPr>
          <w:rFonts w:hAnsi="標楷體" w:hint="eastAsia"/>
        </w:rPr>
        <w:t>、</w:t>
      </w:r>
      <w:r w:rsidR="00B546B2">
        <w:rPr>
          <w:rFonts w:hAnsi="標楷體" w:hint="eastAsia"/>
        </w:rPr>
        <w:t>郭○雄</w:t>
      </w:r>
      <w:r w:rsidRPr="00EE2DFD">
        <w:rPr>
          <w:rFonts w:hAnsi="標楷體" w:hint="eastAsia"/>
        </w:rPr>
        <w:t>共同強劫殺人未遂，各處有期徒刑15年），並經最高法院於</w:t>
      </w:r>
      <w:r w:rsidRPr="00EE2DFD">
        <w:rPr>
          <w:rFonts w:hAnsi="標楷體"/>
        </w:rPr>
        <w:t>76</w:t>
      </w:r>
      <w:r w:rsidRPr="00EE2DFD">
        <w:rPr>
          <w:rFonts w:hAnsi="標楷體" w:hint="eastAsia"/>
        </w:rPr>
        <w:t>年</w:t>
      </w:r>
      <w:r w:rsidRPr="00EE2DFD">
        <w:rPr>
          <w:rFonts w:hAnsi="標楷體"/>
        </w:rPr>
        <w:t>3</w:t>
      </w:r>
      <w:r w:rsidRPr="00EE2DFD">
        <w:rPr>
          <w:rFonts w:hAnsi="標楷體" w:hint="eastAsia"/>
        </w:rPr>
        <w:t>月</w:t>
      </w:r>
      <w:r w:rsidRPr="00EE2DFD">
        <w:rPr>
          <w:rFonts w:hAnsi="標楷體"/>
        </w:rPr>
        <w:t>26</w:t>
      </w:r>
      <w:r w:rsidRPr="00EE2DFD">
        <w:rPr>
          <w:rFonts w:hAnsi="標楷體" w:hint="eastAsia"/>
        </w:rPr>
        <w:t>日以</w:t>
      </w:r>
      <w:r w:rsidRPr="00EE2DFD">
        <w:rPr>
          <w:rFonts w:hAnsi="標楷體"/>
        </w:rPr>
        <w:t>76</w:t>
      </w:r>
      <w:r w:rsidRPr="00EE2DFD">
        <w:rPr>
          <w:rFonts w:hAnsi="標楷體" w:hint="eastAsia"/>
        </w:rPr>
        <w:t>年度台上字第</w:t>
      </w:r>
      <w:r w:rsidRPr="00EE2DFD">
        <w:rPr>
          <w:rFonts w:hAnsi="標楷體"/>
        </w:rPr>
        <w:t>1660</w:t>
      </w:r>
      <w:r w:rsidRPr="00EE2DFD">
        <w:rPr>
          <w:rFonts w:hAnsi="標楷體" w:hint="eastAsia"/>
        </w:rPr>
        <w:t>號判決（駁回）確定後，陳訴人聲請再審，經臺灣高等法院以</w:t>
      </w:r>
      <w:r w:rsidRPr="00EE2DFD">
        <w:rPr>
          <w:rFonts w:hAnsi="標楷體"/>
        </w:rPr>
        <w:t>106</w:t>
      </w:r>
      <w:r w:rsidRPr="00EE2DFD">
        <w:rPr>
          <w:rFonts w:hAnsi="標楷體" w:hint="eastAsia"/>
        </w:rPr>
        <w:t>年度聲再字第</w:t>
      </w:r>
      <w:r w:rsidRPr="00EE2DFD">
        <w:rPr>
          <w:rFonts w:hAnsi="標楷體"/>
        </w:rPr>
        <w:t>225</w:t>
      </w:r>
      <w:r w:rsidRPr="00EE2DFD">
        <w:rPr>
          <w:rFonts w:hAnsi="標楷體" w:hint="eastAsia"/>
        </w:rPr>
        <w:t>號裁定開始再審，回復第二審程序，臺灣高等法院107年度再字第3號刑事判決認定</w:t>
      </w:r>
      <w:r w:rsidRPr="00EE2DFD">
        <w:rPr>
          <w:rFonts w:hAnsi="標楷體"/>
        </w:rPr>
        <w:t>，本件檢察官上訴為無理由，應予駁回</w:t>
      </w:r>
      <w:r w:rsidRPr="00EE2DFD">
        <w:rPr>
          <w:rFonts w:hAnsi="標楷體" w:hint="eastAsia"/>
        </w:rPr>
        <w:t>（即維持</w:t>
      </w:r>
      <w:r w:rsidRPr="00EE2DFD">
        <w:rPr>
          <w:rFonts w:hAnsi="標楷體"/>
        </w:rPr>
        <w:t>原</w:t>
      </w:r>
      <w:r w:rsidRPr="00EE2DFD">
        <w:rPr>
          <w:rFonts w:hAnsi="標楷體" w:hint="eastAsia"/>
        </w:rPr>
        <w:t>第一</w:t>
      </w:r>
      <w:r w:rsidRPr="00EE2DFD">
        <w:rPr>
          <w:rFonts w:hAnsi="標楷體"/>
        </w:rPr>
        <w:t>審</w:t>
      </w:r>
      <w:r w:rsidRPr="00EE2DFD">
        <w:rPr>
          <w:rFonts w:hAnsi="標楷體" w:hint="eastAsia"/>
        </w:rPr>
        <w:t>強劫殺人部分無罪</w:t>
      </w:r>
      <w:r w:rsidRPr="00EE2DFD">
        <w:rPr>
          <w:rFonts w:hAnsi="標楷體"/>
        </w:rPr>
        <w:t>判決</w:t>
      </w:r>
      <w:r w:rsidRPr="00EE2DFD">
        <w:rPr>
          <w:rFonts w:hAnsi="標楷體" w:hint="eastAsia"/>
        </w:rPr>
        <w:t>）。茲就臺灣高等法院再審判決摘錄如下：</w:t>
      </w:r>
    </w:p>
    <w:p w:rsidR="00D33FEC" w:rsidRPr="00EE2DFD" w:rsidRDefault="00D33FEC" w:rsidP="00D33FEC">
      <w:pPr>
        <w:pStyle w:val="4"/>
        <w:numPr>
          <w:ilvl w:val="3"/>
          <w:numId w:val="1"/>
        </w:numPr>
      </w:pPr>
      <w:r w:rsidRPr="00EE2DFD">
        <w:rPr>
          <w:rFonts w:hint="eastAsia"/>
        </w:rPr>
        <w:t>檢察官起訴意旨：</w:t>
      </w:r>
    </w:p>
    <w:p w:rsidR="00D33FEC" w:rsidRPr="0038425A" w:rsidRDefault="00B546B2" w:rsidP="00D33FEC">
      <w:pPr>
        <w:pStyle w:val="2"/>
        <w:numPr>
          <w:ilvl w:val="0"/>
          <w:numId w:val="0"/>
        </w:numPr>
        <w:ind w:leftChars="500" w:left="1701" w:firstLineChars="200" w:firstLine="681"/>
        <w:rPr>
          <w:rFonts w:hAnsi="標楷體"/>
        </w:rPr>
      </w:pPr>
      <w:r>
        <w:rPr>
          <w:rFonts w:hAnsi="標楷體" w:hint="eastAsia"/>
        </w:rPr>
        <w:t>蘇○坤</w:t>
      </w:r>
      <w:r w:rsidR="00D33FEC" w:rsidRPr="00EE2DFD">
        <w:rPr>
          <w:rFonts w:hAnsi="標楷體" w:hint="eastAsia"/>
        </w:rPr>
        <w:t>、</w:t>
      </w:r>
      <w:r>
        <w:rPr>
          <w:rFonts w:hAnsi="標楷體" w:hint="eastAsia"/>
        </w:rPr>
        <w:t>郭○雄</w:t>
      </w:r>
      <w:r w:rsidR="00D33FEC" w:rsidRPr="00EE2DFD">
        <w:rPr>
          <w:rFonts w:hAnsi="標楷體" w:hint="eastAsia"/>
        </w:rPr>
        <w:t>共同基於強劫殺人的犯意，於75年3月23日凌晨3時20分左右，以鐵剪破壞鐵窗而侵入</w:t>
      </w:r>
      <w:r w:rsidR="000013C1">
        <w:rPr>
          <w:rFonts w:hAnsi="標楷體" w:hint="eastAsia"/>
        </w:rPr>
        <w:t>金○珍</w:t>
      </w:r>
      <w:r w:rsidR="00D33FEC" w:rsidRPr="00EE2DFD">
        <w:rPr>
          <w:rFonts w:hAnsi="標楷體" w:hint="eastAsia"/>
        </w:rPr>
        <w:t>銀樓（地址設在：新竹市○○街○○號），由</w:t>
      </w:r>
      <w:r>
        <w:rPr>
          <w:rFonts w:hAnsi="標楷體" w:hint="eastAsia"/>
        </w:rPr>
        <w:t>郭○雄</w:t>
      </w:r>
      <w:r w:rsidR="00D33FEC" w:rsidRPr="00EE2DFD">
        <w:rPr>
          <w:rFonts w:hAnsi="標楷體" w:hint="eastAsia"/>
        </w:rPr>
        <w:t>自廚房取出菜刀1把，以備主人發現時使用。不久遭主人</w:t>
      </w:r>
      <w:r w:rsidR="000013C1">
        <w:rPr>
          <w:rFonts w:hAnsi="標楷體" w:hint="eastAsia"/>
        </w:rPr>
        <w:t>陳○輝</w:t>
      </w:r>
      <w:r w:rsidR="00D33FEC" w:rsidRPr="00EE2DFD">
        <w:rPr>
          <w:rFonts w:hAnsi="標楷體" w:hint="eastAsia"/>
        </w:rPr>
        <w:t>、</w:t>
      </w:r>
      <w:r w:rsidR="000013C1">
        <w:rPr>
          <w:rFonts w:hAnsi="標楷體" w:hint="eastAsia"/>
        </w:rPr>
        <w:t>陳許○龍</w:t>
      </w:r>
      <w:r w:rsidR="00D33FEC" w:rsidRPr="00EE2DFD">
        <w:rPr>
          <w:rFonts w:hAnsi="標楷體" w:hint="eastAsia"/>
        </w:rPr>
        <w:t>夫婦發覺，</w:t>
      </w:r>
      <w:r>
        <w:rPr>
          <w:rFonts w:hAnsi="標楷體" w:hint="eastAsia"/>
        </w:rPr>
        <w:t>蘇○坤</w:t>
      </w:r>
      <w:r w:rsidR="00D33FEC" w:rsidRPr="00EE2DFD">
        <w:rPr>
          <w:rFonts w:hAnsi="標楷體" w:hint="eastAsia"/>
        </w:rPr>
        <w:t>恐嚇稱：「不許動，出聲的話，就給你們死」等語。</w:t>
      </w:r>
      <w:r w:rsidR="000013C1">
        <w:rPr>
          <w:rFonts w:hAnsi="標楷體" w:hint="eastAsia"/>
        </w:rPr>
        <w:t>陳○輝</w:t>
      </w:r>
      <w:r w:rsidR="00D33FEC" w:rsidRPr="00EE2DFD">
        <w:rPr>
          <w:rFonts w:hAnsi="標楷體" w:hint="eastAsia"/>
        </w:rPr>
        <w:t>驚懼，喊叫：「我家沒有什麼東西」，</w:t>
      </w:r>
      <w:r>
        <w:rPr>
          <w:rFonts w:hAnsi="標楷體" w:hint="eastAsia"/>
        </w:rPr>
        <w:t>郭○雄</w:t>
      </w:r>
      <w:r w:rsidR="00D33FEC" w:rsidRPr="00EE2DFD">
        <w:rPr>
          <w:rFonts w:hAnsi="標楷體" w:hint="eastAsia"/>
        </w:rPr>
        <w:t>即持菜刀往</w:t>
      </w:r>
      <w:r w:rsidR="000013C1">
        <w:rPr>
          <w:rFonts w:hAnsi="標楷體" w:hint="eastAsia"/>
        </w:rPr>
        <w:t>陳○輝</w:t>
      </w:r>
      <w:r w:rsidR="00D33FEC" w:rsidRPr="00EE2DFD">
        <w:rPr>
          <w:rFonts w:hAnsi="標楷體" w:hint="eastAsia"/>
        </w:rPr>
        <w:t>後腦部砍殺1刀，致流血不止，並用尼龍繩將</w:t>
      </w:r>
      <w:r w:rsidR="000013C1">
        <w:rPr>
          <w:rFonts w:hAnsi="標楷體" w:hint="eastAsia"/>
        </w:rPr>
        <w:t>陳許○龍</w:t>
      </w:r>
      <w:r w:rsidR="00D33FEC" w:rsidRPr="00EE2DFD">
        <w:rPr>
          <w:rFonts w:hAnsi="標楷體" w:hint="eastAsia"/>
        </w:rPr>
        <w:t>綑綁，以強暴方法</w:t>
      </w:r>
      <w:r w:rsidR="00D33FEC" w:rsidRPr="00EE2DFD">
        <w:rPr>
          <w:rFonts w:hAnsi="標楷體"/>
        </w:rPr>
        <w:t>致使不能抗拒</w:t>
      </w:r>
      <w:r w:rsidR="00D33FEC" w:rsidRPr="00EE2DFD">
        <w:rPr>
          <w:rFonts w:hAnsi="標楷體" w:hint="eastAsia"/>
        </w:rPr>
        <w:t>，</w:t>
      </w:r>
      <w:r w:rsidR="00D33FEC" w:rsidRPr="00EE2DFD">
        <w:rPr>
          <w:rFonts w:hAnsi="標楷體"/>
        </w:rPr>
        <w:t>旋</w:t>
      </w:r>
      <w:r w:rsidR="00D33FEC" w:rsidRPr="00EE2DFD">
        <w:rPr>
          <w:rFonts w:hAnsi="標楷體" w:hint="eastAsia"/>
        </w:rPr>
        <w:t>即打破櫃檯玻璃，劫取手鐲、項鍊等金飾（共約32.79兩），得手後逃逸。</w:t>
      </w:r>
      <w:r w:rsidR="000013C1">
        <w:rPr>
          <w:rFonts w:hAnsi="標楷體" w:hint="eastAsia"/>
        </w:rPr>
        <w:t>陳○輝</w:t>
      </w:r>
      <w:r w:rsidR="00D33FEC" w:rsidRPr="00EE2DFD">
        <w:rPr>
          <w:rFonts w:hAnsi="標楷體" w:hint="eastAsia"/>
        </w:rPr>
        <w:t>經送醫急救，得免於難。其後，</w:t>
      </w:r>
      <w:r>
        <w:rPr>
          <w:rFonts w:hAnsi="標楷體" w:hint="eastAsia"/>
        </w:rPr>
        <w:t>郭○雄</w:t>
      </w:r>
      <w:r w:rsidR="00D33FEC" w:rsidRPr="00EE2DFD">
        <w:rPr>
          <w:rFonts w:hAnsi="標楷體" w:hint="eastAsia"/>
        </w:rPr>
        <w:t>於75年4月26日，持</w:t>
      </w:r>
      <w:r w:rsidR="00D33FEC" w:rsidRPr="00EE2DFD">
        <w:rPr>
          <w:rFonts w:hAnsi="標楷體"/>
        </w:rPr>
        <w:t>贓物</w:t>
      </w:r>
      <w:r w:rsidR="00D33FEC" w:rsidRPr="00EE2DFD">
        <w:rPr>
          <w:rFonts w:hAnsi="標楷體" w:hint="eastAsia"/>
        </w:rPr>
        <w:t>中的金手鐲1個、金項鍊1條，前往新竹市○○街的</w:t>
      </w:r>
      <w:r w:rsidR="000013C1">
        <w:rPr>
          <w:rFonts w:hAnsi="標楷體" w:hint="eastAsia"/>
        </w:rPr>
        <w:t>寶○銀</w:t>
      </w:r>
      <w:r w:rsidR="00D33FEC" w:rsidRPr="00EE2DFD">
        <w:rPr>
          <w:rFonts w:hAnsi="標楷體" w:hint="eastAsia"/>
        </w:rPr>
        <w:t>樓，出售予不知情的</w:t>
      </w:r>
      <w:r w:rsidR="000013C1">
        <w:rPr>
          <w:rFonts w:hAnsi="標楷體" w:hint="eastAsia"/>
        </w:rPr>
        <w:t>彭○基</w:t>
      </w:r>
      <w:r w:rsidR="00D33FEC" w:rsidRPr="00EE2DFD">
        <w:rPr>
          <w:rFonts w:hAnsi="標楷體" w:hint="eastAsia"/>
        </w:rPr>
        <w:t>，得款新臺幣（下同）2萬2,000元。檢察官因而指訴</w:t>
      </w:r>
      <w:r>
        <w:rPr>
          <w:rFonts w:hAnsi="標楷體" w:hint="eastAsia"/>
        </w:rPr>
        <w:t>蘇○坤</w:t>
      </w:r>
      <w:r w:rsidR="00D33FEC" w:rsidRPr="00EE2DFD">
        <w:rPr>
          <w:rFonts w:hAnsi="標楷體" w:hint="eastAsia"/>
        </w:rPr>
        <w:t>與</w:t>
      </w:r>
      <w:r>
        <w:rPr>
          <w:rFonts w:hAnsi="標楷體" w:hint="eastAsia"/>
        </w:rPr>
        <w:t>郭○雄</w:t>
      </w:r>
      <w:r w:rsidR="00D33FEC" w:rsidRPr="00EE2DFD">
        <w:rPr>
          <w:rFonts w:hAnsi="標楷體" w:hint="eastAsia"/>
        </w:rPr>
        <w:t>，共同犯廢止前懲治盜匪條例第2條第2項、第1項第6款的強</w:t>
      </w:r>
      <w:r w:rsidR="00D33FEC" w:rsidRPr="00EE2DFD">
        <w:rPr>
          <w:rFonts w:hAnsi="標楷體" w:hint="eastAsia"/>
        </w:rPr>
        <w:lastRenderedPageBreak/>
        <w:t>劫而故意</w:t>
      </w:r>
      <w:r w:rsidR="00D33FEC" w:rsidRPr="00EE2DFD">
        <w:rPr>
          <w:rFonts w:hAnsi="標楷體"/>
        </w:rPr>
        <w:t>殺人未遂</w:t>
      </w:r>
      <w:r w:rsidR="00D33FEC" w:rsidRPr="00EE2DFD">
        <w:rPr>
          <w:rFonts w:hAnsi="標楷體" w:hint="eastAsia"/>
        </w:rPr>
        <w:t>罪嫌</w:t>
      </w:r>
      <w:r w:rsidR="00D33FEC" w:rsidRPr="0038425A">
        <w:rPr>
          <w:rStyle w:val="afd"/>
          <w:rFonts w:hAnsi="標楷體"/>
        </w:rPr>
        <w:footnoteReference w:id="1"/>
      </w:r>
      <w:r w:rsidR="00D33FEC" w:rsidRPr="0038425A">
        <w:rPr>
          <w:rFonts w:hAnsi="標楷體" w:hint="eastAsia"/>
        </w:rPr>
        <w:t>。</w:t>
      </w:r>
    </w:p>
    <w:p w:rsidR="00D33FEC" w:rsidRPr="00EE2DFD" w:rsidRDefault="00D33FEC" w:rsidP="00D33FEC">
      <w:pPr>
        <w:pStyle w:val="4"/>
        <w:numPr>
          <w:ilvl w:val="3"/>
          <w:numId w:val="1"/>
        </w:numPr>
      </w:pPr>
      <w:r w:rsidRPr="00EE2DFD">
        <w:rPr>
          <w:rFonts w:hint="eastAsia"/>
        </w:rPr>
        <w:t>法院對罪刑</w:t>
      </w:r>
      <w:r w:rsidRPr="00EE2DFD">
        <w:t>宣告</w:t>
      </w:r>
      <w:r w:rsidRPr="00EE2DFD">
        <w:rPr>
          <w:rFonts w:hint="eastAsia"/>
        </w:rPr>
        <w:t>無效的</w:t>
      </w:r>
      <w:r w:rsidRPr="00EE2DFD">
        <w:t>特赦</w:t>
      </w:r>
      <w:r w:rsidRPr="00EE2DFD">
        <w:rPr>
          <w:rFonts w:hint="eastAsia"/>
        </w:rPr>
        <w:t>案件開啟再審後可能的處理結果、檢察官的無罪</w:t>
      </w:r>
      <w:r w:rsidRPr="00EE2DFD">
        <w:t>論告</w:t>
      </w:r>
      <w:r w:rsidRPr="00EE2DFD">
        <w:rPr>
          <w:rFonts w:hint="eastAsia"/>
        </w:rPr>
        <w:t>，以及92年9月1日</w:t>
      </w:r>
      <w:r w:rsidRPr="00EE2DFD">
        <w:rPr>
          <w:rFonts w:hAnsi="標楷體" w:hint="eastAsia"/>
        </w:rPr>
        <w:t>刑事訴訟</w:t>
      </w:r>
      <w:r w:rsidRPr="00EE2DFD">
        <w:rPr>
          <w:rFonts w:hint="eastAsia"/>
        </w:rPr>
        <w:t>新制施行前已繫屬法院的案件所應採行</w:t>
      </w:r>
      <w:r w:rsidRPr="00EE2DFD">
        <w:t>證據</w:t>
      </w:r>
      <w:r w:rsidRPr="00EE2DFD">
        <w:rPr>
          <w:rFonts w:hint="eastAsia"/>
        </w:rPr>
        <w:t>法則的說明：一、本件</w:t>
      </w:r>
      <w:r w:rsidR="00B546B2">
        <w:rPr>
          <w:rFonts w:hint="eastAsia"/>
        </w:rPr>
        <w:t>蘇○坤</w:t>
      </w:r>
      <w:r w:rsidRPr="00EE2DFD">
        <w:rPr>
          <w:rFonts w:hint="eastAsia"/>
        </w:rPr>
        <w:t>曾經總統對他為「罪刑宣告無效」的特赦，法院准許開啟再審後，如果法院仍認為</w:t>
      </w:r>
      <w:r w:rsidR="00B546B2">
        <w:rPr>
          <w:rFonts w:hint="eastAsia"/>
        </w:rPr>
        <w:t>蘇○坤</w:t>
      </w:r>
      <w:r w:rsidRPr="00EE2DFD">
        <w:rPr>
          <w:rFonts w:hint="eastAsia"/>
        </w:rPr>
        <w:t>罪證明確，應作成</w:t>
      </w:r>
      <w:r w:rsidRPr="00EE2DFD">
        <w:t>免訴判決</w:t>
      </w:r>
      <w:r w:rsidRPr="00EE2DFD">
        <w:rPr>
          <w:rFonts w:hint="eastAsia"/>
        </w:rPr>
        <w:t>；如果因為他罪證不足，應</w:t>
      </w:r>
      <w:r w:rsidRPr="00EE2DFD">
        <w:t>諭</w:t>
      </w:r>
      <w:r w:rsidRPr="00EE2DFD">
        <w:rPr>
          <w:rFonts w:hint="eastAsia"/>
        </w:rPr>
        <w:t>知</w:t>
      </w:r>
      <w:r w:rsidRPr="00EE2DFD">
        <w:t>無罪判決</w:t>
      </w:r>
      <w:r w:rsidRPr="00EE2DFD">
        <w:rPr>
          <w:rFonts w:hint="eastAsia"/>
        </w:rPr>
        <w:t>。本件</w:t>
      </w:r>
      <w:r w:rsidR="00B546B2">
        <w:rPr>
          <w:rFonts w:hint="eastAsia"/>
        </w:rPr>
        <w:t>蘇○坤</w:t>
      </w:r>
      <w:r w:rsidRPr="00EE2DFD">
        <w:rPr>
          <w:rFonts w:hint="eastAsia"/>
        </w:rPr>
        <w:t>雖然曾經總統考量他可能受有冤抑，依</w:t>
      </w:r>
      <w:r w:rsidRPr="00EE2DFD">
        <w:t>赦免</w:t>
      </w:r>
      <w:r w:rsidRPr="00EE2DFD">
        <w:rPr>
          <w:rFonts w:hint="eastAsia"/>
        </w:rPr>
        <w:t>法第3條：「受罪刑宣告之人經特赦者，免除其刑之執行；其情節特殊者，得以其罪刑之宣告為無效」的規定，對他為「罪刑宣告無效」的特赦，而使原確定判決的罪刑宣</w:t>
      </w:r>
      <w:r w:rsidRPr="00EE2DFD">
        <w:t>告發</w:t>
      </w:r>
      <w:r w:rsidRPr="00EE2DFD">
        <w:rPr>
          <w:rFonts w:hint="eastAsia"/>
        </w:rPr>
        <w:t>生無效的作用；但因為原確定判決</w:t>
      </w:r>
      <w:r w:rsidRPr="00EE2DFD">
        <w:t>未被</w:t>
      </w:r>
      <w:r w:rsidRPr="00EE2DFD">
        <w:rPr>
          <w:rFonts w:hint="eastAsia"/>
        </w:rPr>
        <w:t>撤銷，犯罪事實依然存在，仍然記載於判決書之中，此時仍有救濟的標的，法院</w:t>
      </w:r>
      <w:r w:rsidRPr="00EE2DFD">
        <w:t>乃</w:t>
      </w:r>
      <w:r w:rsidRPr="00EE2DFD">
        <w:rPr>
          <w:rFonts w:hint="eastAsia"/>
        </w:rPr>
        <w:t>裁定准許</w:t>
      </w:r>
      <w:r w:rsidR="00B546B2">
        <w:rPr>
          <w:rFonts w:hint="eastAsia"/>
        </w:rPr>
        <w:t>蘇○坤</w:t>
      </w:r>
      <w:r w:rsidRPr="00EE2DFD">
        <w:rPr>
          <w:rFonts w:hint="eastAsia"/>
        </w:rPr>
        <w:t>的再審聲請。類似本件這種總統為「罪刑宣告無效」的特赦，再經法院准許開啟再審，而回復通常訴訟程序的案件，其可能的審理結果有二種：其一，如果法院仍認為</w:t>
      </w:r>
      <w:r w:rsidR="00B546B2">
        <w:rPr>
          <w:rFonts w:hint="eastAsia"/>
        </w:rPr>
        <w:t>蘇○坤</w:t>
      </w:r>
      <w:r w:rsidRPr="00EE2DFD">
        <w:rPr>
          <w:rFonts w:hint="eastAsia"/>
        </w:rPr>
        <w:t>罪證明確，因為依赦免法第3條後段所為「罪刑宣告無效」的特赦，其效力等同於</w:t>
      </w:r>
      <w:r w:rsidRPr="00EE2DFD">
        <w:t>大赦</w:t>
      </w:r>
      <w:r w:rsidRPr="00EE2DFD">
        <w:rPr>
          <w:rFonts w:hint="eastAsia"/>
        </w:rPr>
        <w:t>，即應</w:t>
      </w:r>
      <w:r w:rsidRPr="00EE2DFD">
        <w:t>類推適用</w:t>
      </w:r>
      <w:r w:rsidRPr="00EE2DFD">
        <w:rPr>
          <w:rFonts w:hint="eastAsia"/>
        </w:rPr>
        <w:t>其</w:t>
      </w:r>
      <w:r w:rsidRPr="00EE2DFD">
        <w:t>法律</w:t>
      </w:r>
      <w:r w:rsidRPr="00EE2DFD">
        <w:rPr>
          <w:rFonts w:hint="eastAsia"/>
        </w:rPr>
        <w:t>結果，依刑事訴訟法第302條：「案件有左列情形之一者，應諭知免訴之判決：……三、曾經大赦者」的規定，作成免訴判決；其二，如果因為罪證不足，對於</w:t>
      </w:r>
      <w:r w:rsidR="00B546B2">
        <w:rPr>
          <w:rFonts w:hint="eastAsia"/>
        </w:rPr>
        <w:t>蘇○坤</w:t>
      </w:r>
      <w:r w:rsidRPr="00EE2DFD">
        <w:rPr>
          <w:rFonts w:hint="eastAsia"/>
        </w:rPr>
        <w:t>是否涉有檢察官起訴意旨所指罪嫌，無法使法院達到毋庸置疑的確信程度，即應諭知無罪。</w:t>
      </w:r>
    </w:p>
    <w:p w:rsidR="00D33FEC" w:rsidRPr="00EE2DFD" w:rsidRDefault="00B546B2" w:rsidP="00D33FEC">
      <w:pPr>
        <w:pStyle w:val="4"/>
        <w:numPr>
          <w:ilvl w:val="3"/>
          <w:numId w:val="1"/>
        </w:numPr>
      </w:pPr>
      <w:r>
        <w:rPr>
          <w:rFonts w:hint="eastAsia"/>
        </w:rPr>
        <w:lastRenderedPageBreak/>
        <w:t>蘇○坤</w:t>
      </w:r>
      <w:r w:rsidR="00D33FEC" w:rsidRPr="00EE2DFD">
        <w:rPr>
          <w:rFonts w:hint="eastAsia"/>
        </w:rPr>
        <w:t>被訴強劫而故意殺人未遂部分，於92年9月1日刑事訴訟新制施行前已繫屬於法院，依司法院釋字第582號、第592號解釋意旨，共同被告</w:t>
      </w:r>
      <w:r>
        <w:rPr>
          <w:rFonts w:hint="eastAsia"/>
        </w:rPr>
        <w:t>郭○雄</w:t>
      </w:r>
      <w:r w:rsidR="00D33FEC" w:rsidRPr="00EE2DFD">
        <w:rPr>
          <w:rFonts w:hint="eastAsia"/>
        </w:rPr>
        <w:t>、</w:t>
      </w:r>
      <w:r w:rsidR="000013C1">
        <w:rPr>
          <w:rFonts w:hint="eastAsia"/>
        </w:rPr>
        <w:t>彭○基</w:t>
      </w:r>
      <w:r w:rsidR="00D33FEC" w:rsidRPr="00EE2DFD">
        <w:rPr>
          <w:rFonts w:hint="eastAsia"/>
        </w:rPr>
        <w:t>仍應經過</w:t>
      </w:r>
      <w:r w:rsidR="00D33FEC" w:rsidRPr="00EE2DFD">
        <w:t>對質詰問</w:t>
      </w:r>
      <w:r w:rsidR="00D33FEC" w:rsidRPr="00EE2DFD">
        <w:rPr>
          <w:rFonts w:hint="eastAsia"/>
        </w:rPr>
        <w:t>，他們的證詞才具有</w:t>
      </w:r>
      <w:r w:rsidR="00D33FEC" w:rsidRPr="00EE2DFD">
        <w:t>證據能力</w:t>
      </w:r>
      <w:r w:rsidR="00D33FEC" w:rsidRPr="00EE2DFD">
        <w:rPr>
          <w:rFonts w:hint="eastAsia"/>
        </w:rPr>
        <w:t>：</w:t>
      </w:r>
    </w:p>
    <w:p w:rsidR="00D33FEC" w:rsidRPr="00EE2DFD" w:rsidRDefault="00D33FEC" w:rsidP="00D33FEC">
      <w:pPr>
        <w:pStyle w:val="5"/>
        <w:numPr>
          <w:ilvl w:val="4"/>
          <w:numId w:val="1"/>
        </w:numPr>
      </w:pPr>
      <w:r w:rsidRPr="00EE2DFD">
        <w:rPr>
          <w:rFonts w:hint="eastAsia"/>
        </w:rPr>
        <w:t>92年2月6日修正公布、同年9月1日施行的刑事訴訟法第287條之2規定：「法院就被告本人之案件調查共同被告時，該共同被告</w:t>
      </w:r>
      <w:r w:rsidRPr="00EE2DFD">
        <w:t>準用</w:t>
      </w:r>
      <w:r w:rsidRPr="00EE2DFD">
        <w:rPr>
          <w:rFonts w:hint="eastAsia"/>
        </w:rPr>
        <w:t>有關</w:t>
      </w:r>
      <w:r w:rsidRPr="00EE2DFD">
        <w:t>人證</w:t>
      </w:r>
      <w:r w:rsidRPr="00EE2DFD">
        <w:rPr>
          <w:rFonts w:hint="eastAsia"/>
        </w:rPr>
        <w:t>之規定」；第159條之5第1項規定：「被告以外之人於審判外之陳述，雖不符前四條之規定，而經陳訴人於</w:t>
      </w:r>
      <w:r w:rsidRPr="00EE2DFD">
        <w:t>審判程序</w:t>
      </w:r>
      <w:r w:rsidRPr="00EE2DFD">
        <w:rPr>
          <w:rFonts w:hint="eastAsia"/>
        </w:rPr>
        <w:t>同意作為證據，法院</w:t>
      </w:r>
      <w:r w:rsidRPr="00EE2DFD">
        <w:t>審酌</w:t>
      </w:r>
      <w:r w:rsidRPr="00EE2DFD">
        <w:rPr>
          <w:rFonts w:hint="eastAsia"/>
        </w:rPr>
        <w:t>該言詞陳述或書面陳述作成時之情況，認為適當者，亦得為證據」。而刑事訴訟法施行法第7條之3規定：「92年1月14日修正通過之刑事訴訟法施行前，已繫屬於各級法院之案件，其以後之訴訟程序，應依修正刑事訴訟法終結之。但修正刑事訴訟法施行前已依法定程序進行之訴訟程序，其效力不受影響」。該條但書</w:t>
      </w:r>
      <w:r w:rsidRPr="00EE2DFD">
        <w:t>所稱</w:t>
      </w:r>
      <w:r w:rsidRPr="00EE2DFD">
        <w:rPr>
          <w:rFonts w:hint="eastAsia"/>
        </w:rPr>
        <w:t>「已依法定程序進行之訴訟程序」，立法理由表示：「……但為避免程序之勞費，本諸舊程序用舊法，新程序始用新法之一般法則，各級法院於修正之刑事訴訟法施行前，已依法踐行之訴訟程序（包含相關</w:t>
      </w:r>
      <w:r w:rsidRPr="00EE2DFD">
        <w:t>證據法則</w:t>
      </w:r>
      <w:r w:rsidRPr="00EE2DFD">
        <w:rPr>
          <w:rFonts w:hint="eastAsia"/>
        </w:rPr>
        <w:t>之適用），其效力不受影響。故而，對於提起上訴之案件，於修正刑事訴訟法施行前，</w:t>
      </w:r>
      <w:r w:rsidRPr="00EE2DFD">
        <w:t>原審法院</w:t>
      </w:r>
      <w:r w:rsidRPr="00EE2DFD">
        <w:rPr>
          <w:rFonts w:hint="eastAsia"/>
        </w:rPr>
        <w:t>就可得為證據之證據，已依法定程序調查者，其效力亦不受影響……」，可見是指各級法院審理已繫屬的案件適用修正前的訴訟程序而言，自不包括警詢及</w:t>
      </w:r>
      <w:r w:rsidRPr="00EE2DFD">
        <w:t>偵查</w:t>
      </w:r>
      <w:r w:rsidRPr="00EE2DFD">
        <w:rPr>
          <w:rFonts w:hint="eastAsia"/>
        </w:rPr>
        <w:t>中的調查程序在內，則有關刑事訴訟法第159條至第159條之5所謂</w:t>
      </w:r>
      <w:r w:rsidRPr="00EE2DFD">
        <w:t>傳聞法則</w:t>
      </w:r>
      <w:r w:rsidRPr="00EE2DFD">
        <w:rPr>
          <w:rFonts w:hint="eastAsia"/>
        </w:rPr>
        <w:t>及其例外，當</w:t>
      </w:r>
      <w:r w:rsidRPr="00EE2DFD">
        <w:rPr>
          <w:rFonts w:hint="eastAsia"/>
        </w:rPr>
        <w:lastRenderedPageBreak/>
        <w:t>有其適用。也就是說，被告以外之人於審判外的言詞或書面陳述，除法律有規定者外（如</w:t>
      </w:r>
      <w:r w:rsidRPr="00EE2DFD">
        <w:t>證人</w:t>
      </w:r>
      <w:r w:rsidRPr="00EE2DFD">
        <w:rPr>
          <w:rFonts w:hint="eastAsia"/>
        </w:rPr>
        <w:t>已經死亡；或經陳訴人於審判程序同意作為證據，法院審酌該言詞陳述或書面陳述作成時之情況，認為適當者，亦得為證據），仍不得作為證據。從而，警詢或偵查中的筆錄雖作成於修法前，仍屬</w:t>
      </w:r>
      <w:r w:rsidRPr="00EE2DFD">
        <w:t>傳聞證據</w:t>
      </w:r>
      <w:r w:rsidRPr="00EE2DFD">
        <w:rPr>
          <w:rFonts w:hint="eastAsia"/>
        </w:rPr>
        <w:t>，應依刑事訴訟法第159條之1至第159條之5的規定，以判斷其是否有證據能力，始為適法。</w:t>
      </w:r>
    </w:p>
    <w:p w:rsidR="00D33FEC" w:rsidRPr="00EE2DFD" w:rsidRDefault="00D33FEC" w:rsidP="00D33FEC">
      <w:pPr>
        <w:pStyle w:val="5"/>
        <w:numPr>
          <w:ilvl w:val="4"/>
          <w:numId w:val="1"/>
        </w:numPr>
        <w:rPr>
          <w:rFonts w:hAnsi="標楷體"/>
        </w:rPr>
      </w:pPr>
      <w:r w:rsidRPr="00EE2DFD">
        <w:rPr>
          <w:rFonts w:hAnsi="標楷體" w:hint="eastAsia"/>
        </w:rPr>
        <w:t>關於刑事訴訟法施行法第7條之3規定適用的相關問題，司法院釋字第582號解釋表示：「為確保被告對證人之</w:t>
      </w:r>
      <w:r w:rsidRPr="00EE2DFD">
        <w:rPr>
          <w:rFonts w:hAnsi="標楷體"/>
        </w:rPr>
        <w:t>詰問權</w:t>
      </w:r>
      <w:r w:rsidRPr="00EE2DFD">
        <w:rPr>
          <w:rFonts w:hAnsi="標楷體" w:hint="eastAsia"/>
        </w:rPr>
        <w:t>，證人（含共同被告及其他具證人適格之人）於審判中，應依人證之法定程序，到場</w:t>
      </w:r>
      <w:r w:rsidRPr="00EE2DFD">
        <w:rPr>
          <w:rFonts w:hAnsi="標楷體"/>
        </w:rPr>
        <w:t>具結</w:t>
      </w:r>
      <w:r w:rsidRPr="00EE2DFD">
        <w:rPr>
          <w:rFonts w:hAnsi="標楷體" w:hint="eastAsia"/>
        </w:rPr>
        <w:t>陳述，並接受被告之詰問，其陳述始得作為認定被告犯罪事實之判斷依據」、「被告以外之人（含證人、共同被告等）於審判外之陳述，依法律特別規定得作為證據者（刑事訴訟法第159條第1項</w:t>
      </w:r>
      <w:r w:rsidRPr="00EE2DFD">
        <w:rPr>
          <w:rFonts w:hAnsi="標楷體"/>
        </w:rPr>
        <w:t>參照</w:t>
      </w:r>
      <w:r w:rsidRPr="00EE2DFD">
        <w:rPr>
          <w:rFonts w:hAnsi="標楷體" w:hint="eastAsia"/>
        </w:rPr>
        <w:t>），除客觀上不能受詰問者外，於審判中，仍應依法踐行詰問程序。」因對該號解釋的效力及適用範圍等問題產生疑義，最高法院聲請補充解釋，司法院大法官經衡酌</w:t>
      </w:r>
      <w:r w:rsidRPr="00EE2DFD">
        <w:rPr>
          <w:rFonts w:hAnsi="標楷體"/>
        </w:rPr>
        <w:t>法安定性</w:t>
      </w:r>
      <w:r w:rsidRPr="00EE2DFD">
        <w:rPr>
          <w:rFonts w:hAnsi="標楷體" w:hint="eastAsia"/>
        </w:rPr>
        <w:t>的維持與被告基本權利的保障，作成釋字第592解釋，解釋意旨為：「法院釋字第582號解釋公布（93年7月23日）前，已繫屬於各級法院之刑事案件，該號解釋之適用，應以個案事實認定涉及以共同被告之陳述，作為其他共同被告論罪之證據者為限」、「現行刑事訴訟法施行法第7條之3但書相關部分，非法院釋字第582號解釋之對象」。據此可知，凡於93年7月23日前已繫屬於各級法院的刑</w:t>
      </w:r>
      <w:r w:rsidRPr="00EE2DFD">
        <w:rPr>
          <w:rFonts w:hAnsi="標楷體" w:hint="eastAsia"/>
        </w:rPr>
        <w:lastRenderedPageBreak/>
        <w:t>事案件，而其審理跨越新舊刑事訴訟法領域者，如其個案事實是以具證人適格的共同被告的陳述，作為論罪的證據時，自仍應適用釋字第582號解釋；僅於共同被告以外的其他具證人適格之人所為陳述，如</w:t>
      </w:r>
      <w:r w:rsidRPr="00EE2DFD">
        <w:rPr>
          <w:rFonts w:hAnsi="標楷體"/>
        </w:rPr>
        <w:t>事實審</w:t>
      </w:r>
      <w:r w:rsidRPr="00EE2DFD">
        <w:rPr>
          <w:rFonts w:hAnsi="標楷體" w:hint="eastAsia"/>
        </w:rPr>
        <w:t>法院於修正刑事訴訟法施行（92年9月1日）前，已依法定程序調查者，本諸舊程序用舊法，新程序始用新法的一般法則，已依法踐行的訴訟程序（包含相關證據法則的適用），始應適用刑事訴訟法施行法第7條之3但書規定，以為判斷的準據。</w:t>
      </w:r>
    </w:p>
    <w:p w:rsidR="00D33FEC" w:rsidRPr="00EE2DFD" w:rsidRDefault="00D33FEC" w:rsidP="00D33FEC">
      <w:pPr>
        <w:pStyle w:val="5"/>
        <w:numPr>
          <w:ilvl w:val="4"/>
          <w:numId w:val="1"/>
        </w:numPr>
        <w:rPr>
          <w:rFonts w:hAnsi="標楷體"/>
        </w:rPr>
      </w:pPr>
      <w:r w:rsidRPr="00EE2DFD">
        <w:rPr>
          <w:rFonts w:hAnsi="標楷體" w:hint="eastAsia"/>
        </w:rPr>
        <w:t>本件雖然是於93年7月23日前已繫屬於新竹地院的案件，但其個案事實的認定，既然以共同被告</w:t>
      </w:r>
      <w:r w:rsidR="00B546B2">
        <w:rPr>
          <w:rFonts w:hAnsi="標楷體" w:hint="eastAsia"/>
        </w:rPr>
        <w:t>郭○雄</w:t>
      </w:r>
      <w:r w:rsidRPr="00EE2DFD">
        <w:rPr>
          <w:rFonts w:hAnsi="標楷體" w:hint="eastAsia"/>
        </w:rPr>
        <w:t>的陳述，作為論處</w:t>
      </w:r>
      <w:r w:rsidR="00B546B2">
        <w:rPr>
          <w:rFonts w:hAnsi="標楷體" w:hint="eastAsia"/>
        </w:rPr>
        <w:t>蘇○坤</w:t>
      </w:r>
      <w:r w:rsidRPr="00EE2DFD">
        <w:rPr>
          <w:rFonts w:hAnsi="標楷體" w:hint="eastAsia"/>
        </w:rPr>
        <w:t>罪刑的主要證據，依照上述規定及說明所示，自仍有釋字第582號解釋的適用。而因為檢察官、</w:t>
      </w:r>
      <w:r w:rsidR="00B546B2">
        <w:rPr>
          <w:rFonts w:hAnsi="標楷體" w:hint="eastAsia"/>
        </w:rPr>
        <w:t>蘇○坤</w:t>
      </w:r>
      <w:r w:rsidRPr="00EE2DFD">
        <w:rPr>
          <w:rFonts w:hAnsi="標楷體" w:hint="eastAsia"/>
        </w:rPr>
        <w:t>及他的辯護人除了對</w:t>
      </w:r>
      <w:r w:rsidR="00B546B2">
        <w:rPr>
          <w:rFonts w:hAnsi="標楷體" w:hint="eastAsia"/>
        </w:rPr>
        <w:t>郭○雄</w:t>
      </w:r>
      <w:r w:rsidRPr="00EE2DFD">
        <w:rPr>
          <w:rFonts w:hAnsi="標楷體" w:hint="eastAsia"/>
        </w:rPr>
        <w:t>、</w:t>
      </w:r>
      <w:r w:rsidR="000013C1">
        <w:rPr>
          <w:rFonts w:hAnsi="標楷體" w:hint="eastAsia"/>
        </w:rPr>
        <w:t>彭○基</w:t>
      </w:r>
      <w:r w:rsidRPr="00EE2DFD">
        <w:rPr>
          <w:rFonts w:hAnsi="標楷體" w:hint="eastAsia"/>
        </w:rPr>
        <w:t>的證詞，爭執它們的證據能力，並表示自己曾經遭承辦員警刑求之外，對於其餘證據資料的證據能力都不加以爭執，而且法院審酌各該證據資料並沒有任何違反法定程序而取得的情形，也沒有顯不可信與不得作為證據的情況，因此認為適當，都認為有證據能力。是以，法院依照刑事訴訟法第159條之5第1項：「被告以外之人於審判外之陳述，雖不符前4條之規定，而經</w:t>
      </w:r>
      <w:r w:rsidR="0016484A" w:rsidRPr="00EE2DFD">
        <w:rPr>
          <w:rFonts w:hAnsi="標楷體" w:hint="eastAsia"/>
        </w:rPr>
        <w:t>當事</w:t>
      </w:r>
      <w:r w:rsidRPr="00EE2DFD">
        <w:rPr>
          <w:rFonts w:hAnsi="標楷體" w:hint="eastAsia"/>
        </w:rPr>
        <w:t>人於審判程序同意作為證據，法院審酌該言詞陳述或書面陳述作成時之情況，認為適當者，亦得為證據」的規定，認為這些證據資料都具有證據能力。</w:t>
      </w:r>
    </w:p>
    <w:p w:rsidR="00D33FEC" w:rsidRPr="00EE2DFD" w:rsidRDefault="00D33FEC" w:rsidP="00D33FEC">
      <w:pPr>
        <w:pStyle w:val="4"/>
        <w:numPr>
          <w:ilvl w:val="3"/>
          <w:numId w:val="1"/>
        </w:numPr>
      </w:pPr>
      <w:r w:rsidRPr="00EE2DFD">
        <w:rPr>
          <w:rFonts w:hint="eastAsia"/>
        </w:rPr>
        <w:t>檢察官起訴時所憑的證據資料、被告的辯解：</w:t>
      </w:r>
    </w:p>
    <w:p w:rsidR="00D33FEC" w:rsidRPr="00EE2DFD" w:rsidRDefault="00D33FEC" w:rsidP="00D33FEC">
      <w:pPr>
        <w:pStyle w:val="5"/>
        <w:numPr>
          <w:ilvl w:val="4"/>
          <w:numId w:val="1"/>
        </w:numPr>
        <w:rPr>
          <w:rFonts w:hAnsi="標楷體"/>
        </w:rPr>
      </w:pPr>
      <w:r w:rsidRPr="00EE2DFD">
        <w:rPr>
          <w:rFonts w:hAnsi="標楷體" w:hint="eastAsia"/>
        </w:rPr>
        <w:t>檢察官起訴所憑的證據資料：</w:t>
      </w:r>
    </w:p>
    <w:p w:rsidR="00D33FEC" w:rsidRPr="00EE2DFD" w:rsidRDefault="00D33FEC" w:rsidP="00D33FEC">
      <w:pPr>
        <w:pStyle w:val="6"/>
        <w:numPr>
          <w:ilvl w:val="5"/>
          <w:numId w:val="1"/>
        </w:numPr>
      </w:pPr>
      <w:r w:rsidRPr="00EE2DFD">
        <w:lastRenderedPageBreak/>
        <w:t>供述證據</w:t>
      </w:r>
      <w:r w:rsidRPr="00EE2DFD">
        <w:rPr>
          <w:rFonts w:hint="eastAsia"/>
        </w:rPr>
        <w:t>：</w:t>
      </w:r>
      <w:r w:rsidR="00B546B2">
        <w:rPr>
          <w:rFonts w:hint="eastAsia"/>
        </w:rPr>
        <w:t>郭○雄</w:t>
      </w:r>
      <w:r w:rsidRPr="00EE2DFD">
        <w:rPr>
          <w:rFonts w:hint="eastAsia"/>
        </w:rPr>
        <w:t>（共犯）、</w:t>
      </w:r>
      <w:r w:rsidR="000013C1">
        <w:rPr>
          <w:rFonts w:hint="eastAsia"/>
        </w:rPr>
        <w:t>彭○霞</w:t>
      </w:r>
      <w:r w:rsidRPr="00EE2DFD">
        <w:rPr>
          <w:rFonts w:hint="eastAsia"/>
        </w:rPr>
        <w:t>（</w:t>
      </w:r>
      <w:r w:rsidR="00B546B2">
        <w:rPr>
          <w:rFonts w:hint="eastAsia"/>
        </w:rPr>
        <w:t>郭○雄</w:t>
      </w:r>
      <w:r w:rsidRPr="00EE2DFD">
        <w:rPr>
          <w:rFonts w:hint="eastAsia"/>
        </w:rPr>
        <w:t>之妻）、</w:t>
      </w:r>
      <w:r w:rsidR="000013C1">
        <w:rPr>
          <w:rFonts w:hint="eastAsia"/>
        </w:rPr>
        <w:t>陳○輝</w:t>
      </w:r>
      <w:r w:rsidRPr="00EE2DFD">
        <w:rPr>
          <w:rFonts w:hint="eastAsia"/>
        </w:rPr>
        <w:t>（</w:t>
      </w:r>
      <w:r w:rsidR="000013C1">
        <w:rPr>
          <w:rFonts w:hint="eastAsia"/>
        </w:rPr>
        <w:t>金○珍</w:t>
      </w:r>
      <w:r w:rsidRPr="00EE2DFD">
        <w:rPr>
          <w:rFonts w:hint="eastAsia"/>
        </w:rPr>
        <w:t>銀樓老闆）、</w:t>
      </w:r>
      <w:r w:rsidR="000013C1">
        <w:rPr>
          <w:rFonts w:hint="eastAsia"/>
        </w:rPr>
        <w:t>陳許○龍</w:t>
      </w:r>
      <w:r w:rsidRPr="00EE2DFD">
        <w:rPr>
          <w:rFonts w:hint="eastAsia"/>
        </w:rPr>
        <w:t>（</w:t>
      </w:r>
      <w:r w:rsidR="000013C1">
        <w:rPr>
          <w:rFonts w:hint="eastAsia"/>
        </w:rPr>
        <w:t>陳○輝</w:t>
      </w:r>
      <w:r w:rsidRPr="00EE2DFD">
        <w:rPr>
          <w:rFonts w:hint="eastAsia"/>
        </w:rPr>
        <w:t>之妻）、</w:t>
      </w:r>
      <w:r w:rsidR="000013C1">
        <w:rPr>
          <w:rFonts w:hint="eastAsia"/>
        </w:rPr>
        <w:t>彭○基</w:t>
      </w:r>
      <w:r w:rsidRPr="00EE2DFD">
        <w:rPr>
          <w:rFonts w:hint="eastAsia"/>
        </w:rPr>
        <w:t>（</w:t>
      </w:r>
      <w:r w:rsidR="000013C1">
        <w:rPr>
          <w:rFonts w:hint="eastAsia"/>
        </w:rPr>
        <w:t>寶○銀</w:t>
      </w:r>
      <w:r w:rsidRPr="00EE2DFD">
        <w:rPr>
          <w:rFonts w:hint="eastAsia"/>
        </w:rPr>
        <w:t>樓老闆）等人的證述。</w:t>
      </w:r>
    </w:p>
    <w:p w:rsidR="00D33FEC" w:rsidRPr="00EE2DFD" w:rsidRDefault="00D33FEC" w:rsidP="00D33FEC">
      <w:pPr>
        <w:pStyle w:val="6"/>
        <w:numPr>
          <w:ilvl w:val="5"/>
          <w:numId w:val="1"/>
        </w:numPr>
      </w:pPr>
      <w:r w:rsidRPr="00EE2DFD">
        <w:t>非供述證據</w:t>
      </w:r>
      <w:r w:rsidRPr="00EE2DFD">
        <w:rPr>
          <w:rFonts w:hint="eastAsia"/>
        </w:rPr>
        <w:t>：</w:t>
      </w:r>
      <w:r w:rsidR="000013C1">
        <w:rPr>
          <w:rFonts w:hint="eastAsia"/>
        </w:rPr>
        <w:t>金○珍</w:t>
      </w:r>
      <w:r w:rsidRPr="00EE2DFD">
        <w:rPr>
          <w:rFonts w:hint="eastAsia"/>
        </w:rPr>
        <w:t>銀樓損失清單、</w:t>
      </w:r>
      <w:r w:rsidR="000013C1">
        <w:rPr>
          <w:rFonts w:hint="eastAsia"/>
        </w:rPr>
        <w:t>金○珍</w:t>
      </w:r>
      <w:r w:rsidRPr="00EE2DFD">
        <w:rPr>
          <w:rFonts w:hint="eastAsia"/>
        </w:rPr>
        <w:t>銀樓與</w:t>
      </w:r>
      <w:r w:rsidR="000013C1">
        <w:rPr>
          <w:rFonts w:hint="eastAsia"/>
        </w:rPr>
        <w:t>陳○輝</w:t>
      </w:r>
      <w:r w:rsidRPr="00EE2DFD">
        <w:rPr>
          <w:rFonts w:hint="eastAsia"/>
        </w:rPr>
        <w:t>照片12幀、南門綜合醫院所開立</w:t>
      </w:r>
      <w:r w:rsidR="000013C1">
        <w:rPr>
          <w:rFonts w:hint="eastAsia"/>
        </w:rPr>
        <w:t>陳○輝</w:t>
      </w:r>
      <w:r w:rsidRPr="00EE2DFD">
        <w:rPr>
          <w:rFonts w:hint="eastAsia"/>
        </w:rPr>
        <w:t>的診斷證明書、口卡片、新竹南門綜合醫院函文檢附</w:t>
      </w:r>
      <w:r w:rsidR="000013C1">
        <w:rPr>
          <w:rFonts w:hint="eastAsia"/>
        </w:rPr>
        <w:t>陳○輝</w:t>
      </w:r>
      <w:r w:rsidRPr="00EE2DFD">
        <w:rPr>
          <w:rFonts w:hint="eastAsia"/>
        </w:rPr>
        <w:t>診斷證明書存根、</w:t>
      </w:r>
      <w:r w:rsidR="000013C1">
        <w:rPr>
          <w:rFonts w:hint="eastAsia"/>
        </w:rPr>
        <w:t>寶○銀</w:t>
      </w:r>
      <w:r w:rsidRPr="00EE2DFD">
        <w:rPr>
          <w:rFonts w:hint="eastAsia"/>
        </w:rPr>
        <w:t>樓金飾買賣登記簿、贓證物品認領保管收據、75年6月19日與75年6月21日贓證物品清單。</w:t>
      </w:r>
    </w:p>
    <w:p w:rsidR="00D33FEC" w:rsidRPr="00EE2DFD" w:rsidRDefault="00B546B2" w:rsidP="00D33FEC">
      <w:pPr>
        <w:pStyle w:val="5"/>
        <w:numPr>
          <w:ilvl w:val="4"/>
          <w:numId w:val="1"/>
        </w:numPr>
        <w:rPr>
          <w:rFonts w:hAnsi="標楷體"/>
        </w:rPr>
      </w:pPr>
      <w:r>
        <w:rPr>
          <w:rFonts w:hAnsi="標楷體" w:hint="eastAsia"/>
        </w:rPr>
        <w:t>蘇○坤</w:t>
      </w:r>
      <w:r w:rsidR="00D33FEC" w:rsidRPr="00EE2DFD">
        <w:rPr>
          <w:rFonts w:hAnsi="標楷體" w:hint="eastAsia"/>
        </w:rPr>
        <w:t>及他的辯護人所為的辯解：</w:t>
      </w:r>
    </w:p>
    <w:p w:rsidR="00D33FEC" w:rsidRPr="00EE2DFD" w:rsidRDefault="00B546B2" w:rsidP="00D33FEC">
      <w:pPr>
        <w:pStyle w:val="6"/>
        <w:numPr>
          <w:ilvl w:val="5"/>
          <w:numId w:val="1"/>
        </w:numPr>
      </w:pPr>
      <w:r>
        <w:rPr>
          <w:rFonts w:hAnsi="標楷體" w:hint="eastAsia"/>
        </w:rPr>
        <w:t>蘇○坤</w:t>
      </w:r>
      <w:r w:rsidR="00D33FEC" w:rsidRPr="00EE2DFD">
        <w:rPr>
          <w:rFonts w:hAnsi="標楷體" w:hint="eastAsia"/>
        </w:rPr>
        <w:t>辯稱：我是清清白白的人，75年6月19日被抓到青草湖派出所後，員警叫我脫衣服剩下內褲，一直刑求我，也把我的眼鏡丟掉。再者，</w:t>
      </w:r>
      <w:r>
        <w:rPr>
          <w:rFonts w:hAnsi="標楷體" w:hint="eastAsia"/>
        </w:rPr>
        <w:t>郭○雄</w:t>
      </w:r>
      <w:r w:rsidR="00D33FEC" w:rsidRPr="00EE2DFD">
        <w:rPr>
          <w:rFonts w:hAnsi="標楷體" w:hint="eastAsia"/>
        </w:rPr>
        <w:t>也有被刑求，筆錄一直修改，他的自白能信嗎？</w:t>
      </w:r>
      <w:r w:rsidR="00D33FEC" w:rsidRPr="00EE2DFD">
        <w:rPr>
          <w:rFonts w:hint="eastAsia"/>
        </w:rPr>
        <w:t>而且我又不會開車，</w:t>
      </w:r>
      <w:r>
        <w:rPr>
          <w:rFonts w:hint="eastAsia"/>
        </w:rPr>
        <w:t>郭○雄</w:t>
      </w:r>
      <w:r w:rsidR="00D33FEC" w:rsidRPr="00EE2DFD">
        <w:rPr>
          <w:rFonts w:hint="eastAsia"/>
        </w:rPr>
        <w:t>供稱我駕駛藍色小貨車與他去強劫</w:t>
      </w:r>
      <w:r w:rsidR="000013C1">
        <w:rPr>
          <w:rFonts w:hint="eastAsia"/>
        </w:rPr>
        <w:t>金○珍</w:t>
      </w:r>
      <w:r w:rsidR="00D33FEC" w:rsidRPr="00EE2DFD">
        <w:rPr>
          <w:rFonts w:hint="eastAsia"/>
        </w:rPr>
        <w:t>銀樓之事，怎麼有可能？後來我們被載去刑事組宣布破案時，我才知道自己涉犯搶劫案。我是善良的</w:t>
      </w:r>
      <w:r w:rsidR="00D33FEC" w:rsidRPr="00EE2DFD">
        <w:t>老百姓</w:t>
      </w:r>
      <w:r w:rsidR="00D33FEC" w:rsidRPr="00EE2DFD">
        <w:rPr>
          <w:rFonts w:hint="eastAsia"/>
        </w:rPr>
        <w:t>，一夜之間，卻被侮辱、糟蹋、蒙冤，這樣有天理嗎？我如果有罪，怎敢公開站在法庭上接受各界審判？這會令人羞死。後來總統雖然特赦法院對我所宣告的罪刑，但司法並沒有還我清白，犯罪紀錄依然存在，請法官為我主持公道。我要面對子子孫孫，死也要清清白白，不要擔負這個罪名。</w:t>
      </w:r>
    </w:p>
    <w:p w:rsidR="00D33FEC" w:rsidRPr="00EE2DFD" w:rsidRDefault="00D33FEC" w:rsidP="00D33FEC">
      <w:pPr>
        <w:pStyle w:val="6"/>
        <w:numPr>
          <w:ilvl w:val="5"/>
          <w:numId w:val="1"/>
        </w:numPr>
        <w:rPr>
          <w:rFonts w:hAnsi="標楷體"/>
        </w:rPr>
      </w:pPr>
      <w:r w:rsidRPr="00EE2DFD">
        <w:rPr>
          <w:rFonts w:hint="eastAsia"/>
        </w:rPr>
        <w:t>辯護人為</w:t>
      </w:r>
      <w:r w:rsidR="00B546B2">
        <w:rPr>
          <w:rFonts w:hint="eastAsia"/>
        </w:rPr>
        <w:t>蘇○坤</w:t>
      </w:r>
      <w:r w:rsidRPr="00EE2DFD">
        <w:rPr>
          <w:rFonts w:hAnsi="標楷體" w:hint="eastAsia"/>
        </w:rPr>
        <w:t>辯稱：共同被告</w:t>
      </w:r>
      <w:r w:rsidR="00B546B2">
        <w:rPr>
          <w:rFonts w:hAnsi="標楷體" w:hint="eastAsia"/>
        </w:rPr>
        <w:t>郭○雄</w:t>
      </w:r>
      <w:r w:rsidRPr="00EE2DFD">
        <w:rPr>
          <w:rFonts w:hAnsi="標楷體" w:hint="eastAsia"/>
        </w:rPr>
        <w:t>於先前的偵查、審判程序中已一再表示他是遭承</w:t>
      </w:r>
      <w:r w:rsidRPr="00EE2DFD">
        <w:rPr>
          <w:rFonts w:hAnsi="標楷體" w:hint="eastAsia"/>
        </w:rPr>
        <w:lastRenderedPageBreak/>
        <w:t>辦員警刑求，才自白本件</w:t>
      </w:r>
      <w:r w:rsidRPr="00EE2DFD">
        <w:rPr>
          <w:rFonts w:hAnsi="標楷體"/>
        </w:rPr>
        <w:t>犯行</w:t>
      </w:r>
      <w:r w:rsidRPr="00EE2DFD">
        <w:rPr>
          <w:rFonts w:hAnsi="標楷體" w:hint="eastAsia"/>
        </w:rPr>
        <w:t>；而</w:t>
      </w:r>
      <w:r w:rsidR="00B546B2">
        <w:rPr>
          <w:rFonts w:hAnsi="標楷體" w:hint="eastAsia"/>
        </w:rPr>
        <w:t>郭○雄</w:t>
      </w:r>
      <w:r w:rsidRPr="00EE2DFD">
        <w:rPr>
          <w:rFonts w:hAnsi="標楷體" w:hint="eastAsia"/>
        </w:rPr>
        <w:t>之母</w:t>
      </w:r>
      <w:r w:rsidR="000013C1">
        <w:rPr>
          <w:rFonts w:hAnsi="標楷體" w:hint="eastAsia"/>
        </w:rPr>
        <w:t>郭陳○妹</w:t>
      </w:r>
      <w:r w:rsidRPr="00EE2DFD">
        <w:rPr>
          <w:rFonts w:hAnsi="標楷體" w:hint="eastAsia"/>
        </w:rPr>
        <w:t>於看到</w:t>
      </w:r>
      <w:r w:rsidR="00B546B2">
        <w:rPr>
          <w:rFonts w:hAnsi="標楷體" w:hint="eastAsia"/>
        </w:rPr>
        <w:t>郭○雄</w:t>
      </w:r>
      <w:r w:rsidRPr="00EE2DFD">
        <w:rPr>
          <w:rFonts w:hAnsi="標楷體" w:hint="eastAsia"/>
        </w:rPr>
        <w:t>後，立即具狀請法院幫忙</w:t>
      </w:r>
      <w:r w:rsidR="00B546B2">
        <w:rPr>
          <w:rFonts w:hAnsi="標楷體" w:hint="eastAsia"/>
        </w:rPr>
        <w:t>郭○雄</w:t>
      </w:r>
      <w:r w:rsidRPr="00EE2DFD">
        <w:rPr>
          <w:rFonts w:hAnsi="標楷體" w:hint="eastAsia"/>
        </w:rPr>
        <w:t>驗傷，加上</w:t>
      </w:r>
      <w:r w:rsidR="00B546B2">
        <w:rPr>
          <w:rFonts w:hAnsi="標楷體" w:hint="eastAsia"/>
        </w:rPr>
        <w:t>蘇○坤</w:t>
      </w:r>
      <w:r w:rsidRPr="00EE2DFD">
        <w:rPr>
          <w:rFonts w:hAnsi="標楷體" w:hint="eastAsia"/>
        </w:rPr>
        <w:t>也同樣遭到刑求，可見偵辦此案的員警確實有以刑求作為辦案手段。</w:t>
      </w:r>
      <w:r w:rsidR="00B546B2">
        <w:rPr>
          <w:rFonts w:hAnsi="標楷體" w:hint="eastAsia"/>
        </w:rPr>
        <w:t>郭○雄</w:t>
      </w:r>
      <w:r w:rsidRPr="00EE2DFD">
        <w:rPr>
          <w:rFonts w:hAnsi="標楷體" w:hint="eastAsia"/>
        </w:rPr>
        <w:t>既然是遭刑求才自白，他的供詞即欠缺「任意性」，而且前後矛盾扞格，又與客觀事實不合，難以認為符合</w:t>
      </w:r>
      <w:r w:rsidRPr="00EE2DFD">
        <w:rPr>
          <w:rFonts w:hAnsi="標楷體"/>
        </w:rPr>
        <w:t>經驗法則</w:t>
      </w:r>
      <w:r w:rsidRPr="00EE2DFD">
        <w:rPr>
          <w:rFonts w:hAnsi="標楷體" w:hint="eastAsia"/>
        </w:rPr>
        <w:t>，也不具「真實性」，即不得作為</w:t>
      </w:r>
      <w:r w:rsidR="00B546B2">
        <w:rPr>
          <w:rFonts w:hAnsi="標楷體" w:hint="eastAsia"/>
        </w:rPr>
        <w:t>蘇○坤</w:t>
      </w:r>
      <w:r w:rsidRPr="00EE2DFD">
        <w:rPr>
          <w:rFonts w:hAnsi="標楷體" w:hint="eastAsia"/>
        </w:rPr>
        <w:t>有罪的證據。本件被害人</w:t>
      </w:r>
      <w:r w:rsidR="000013C1">
        <w:rPr>
          <w:rFonts w:hAnsi="標楷體" w:hint="eastAsia"/>
        </w:rPr>
        <w:t>陳○輝</w:t>
      </w:r>
      <w:r w:rsidRPr="00EE2DFD">
        <w:rPr>
          <w:rFonts w:hAnsi="標楷體" w:hint="eastAsia"/>
        </w:rPr>
        <w:t>指述、</w:t>
      </w:r>
      <w:r w:rsidRPr="00EE2DFD">
        <w:rPr>
          <w:rFonts w:hAnsi="標楷體"/>
        </w:rPr>
        <w:t>指認</w:t>
      </w:r>
      <w:r w:rsidRPr="00EE2DFD">
        <w:rPr>
          <w:rFonts w:hAnsi="標楷體" w:hint="eastAsia"/>
        </w:rPr>
        <w:t>部分，警詢時是「單獨一人供指認」，</w:t>
      </w:r>
      <w:r w:rsidRPr="00EE2DFD">
        <w:rPr>
          <w:rFonts w:hAnsi="標楷體"/>
        </w:rPr>
        <w:t>而非</w:t>
      </w:r>
      <w:r w:rsidRPr="00EE2DFD">
        <w:rPr>
          <w:rFonts w:hAnsi="標楷體" w:hint="eastAsia"/>
        </w:rPr>
        <w:t>以「真人列隊指認」方式為之，顯然是帶有強烈暗示、誘導的</w:t>
      </w:r>
      <w:r w:rsidRPr="00EE2DFD">
        <w:rPr>
          <w:rFonts w:hAnsi="標楷體"/>
        </w:rPr>
        <w:t>不正方法</w:t>
      </w:r>
      <w:r w:rsidRPr="00EE2DFD">
        <w:rPr>
          <w:rFonts w:hAnsi="標楷體" w:hint="eastAsia"/>
        </w:rPr>
        <w:t>，被害人</w:t>
      </w:r>
      <w:r w:rsidR="000013C1">
        <w:rPr>
          <w:rFonts w:hAnsi="標楷體" w:hint="eastAsia"/>
        </w:rPr>
        <w:t>陳○輝</w:t>
      </w:r>
      <w:r w:rsidRPr="00EE2DFD">
        <w:rPr>
          <w:rFonts w:hAnsi="標楷體" w:hint="eastAsia"/>
        </w:rPr>
        <w:t>疑似受此影響，竟僅以「體型」作為指證的唯一</w:t>
      </w:r>
      <w:r w:rsidRPr="00EE2DFD">
        <w:rPr>
          <w:rFonts w:hAnsi="標楷體"/>
        </w:rPr>
        <w:t>判準</w:t>
      </w:r>
      <w:r w:rsidRPr="00EE2DFD">
        <w:rPr>
          <w:rFonts w:hAnsi="標楷體" w:hint="eastAsia"/>
        </w:rPr>
        <w:t>而當場指證。再者，</w:t>
      </w:r>
      <w:r w:rsidR="000013C1">
        <w:rPr>
          <w:rFonts w:hAnsi="標楷體" w:hint="eastAsia"/>
        </w:rPr>
        <w:t>陳○輝</w:t>
      </w:r>
      <w:r w:rsidRPr="00EE2DFD">
        <w:rPr>
          <w:rFonts w:hAnsi="標楷體" w:hint="eastAsia"/>
        </w:rPr>
        <w:t>於75年7月5日、7月8日兩次偵訊時，證稱：「我沒有看清楚，因歹徒蒙面」、「當時因歹徒蒙面，是否他們2人，我不敢確認」等語，於新竹地院審理時證稱：「我無法確定」等語；</w:t>
      </w:r>
      <w:r w:rsidR="000013C1">
        <w:rPr>
          <w:rFonts w:hAnsi="標楷體" w:hint="eastAsia"/>
        </w:rPr>
        <w:t>陳許○龍</w:t>
      </w:r>
      <w:r w:rsidRPr="00EE2DFD">
        <w:rPr>
          <w:rFonts w:hAnsi="標楷體" w:hint="eastAsia"/>
        </w:rPr>
        <w:t>於75年7月5日偵訊時證稱：「看不清楚，因歹徒蒙面」，於一審審理時證稱：「蒙面我看不出面貌來，有無戴眼鏡也看不出來」，於鈞院前審審理時證稱：「身材差不多像他們這樣，但是不是他們我就不知道」等語。據此可知，</w:t>
      </w:r>
      <w:r w:rsidR="000013C1">
        <w:rPr>
          <w:rFonts w:hAnsi="標楷體" w:hint="eastAsia"/>
        </w:rPr>
        <w:t>陳○輝</w:t>
      </w:r>
      <w:r w:rsidRPr="00EE2DFD">
        <w:rPr>
          <w:rFonts w:hAnsi="標楷體" w:hint="eastAsia"/>
        </w:rPr>
        <w:t>、</w:t>
      </w:r>
      <w:r w:rsidR="000013C1">
        <w:rPr>
          <w:rFonts w:hAnsi="標楷體" w:hint="eastAsia"/>
        </w:rPr>
        <w:t>陳許○龍</w:t>
      </w:r>
      <w:r w:rsidRPr="00EE2DFD">
        <w:rPr>
          <w:rFonts w:hAnsi="標楷體" w:hint="eastAsia"/>
        </w:rPr>
        <w:t>顯然都無法辨識兇嫌身分，尤其2人指述兇嫌的身高，也不合</w:t>
      </w:r>
      <w:r w:rsidR="00B546B2">
        <w:rPr>
          <w:rFonts w:hAnsi="標楷體" w:hint="eastAsia"/>
        </w:rPr>
        <w:t>蘇○坤</w:t>
      </w:r>
      <w:r w:rsidRPr="00EE2DFD">
        <w:rPr>
          <w:rFonts w:hAnsi="標楷體" w:hint="eastAsia"/>
        </w:rPr>
        <w:t>的體型，則2人不利</w:t>
      </w:r>
      <w:r w:rsidR="00B546B2">
        <w:rPr>
          <w:rFonts w:hAnsi="標楷體" w:hint="eastAsia"/>
        </w:rPr>
        <w:t>蘇○坤</w:t>
      </w:r>
      <w:r w:rsidRPr="00EE2DFD">
        <w:rPr>
          <w:rFonts w:hAnsi="標楷體" w:hint="eastAsia"/>
        </w:rPr>
        <w:t>的指述部分，其真實性難以採信。</w:t>
      </w:r>
    </w:p>
    <w:p w:rsidR="00D33FEC" w:rsidRPr="00EE2DFD" w:rsidRDefault="00D33FEC" w:rsidP="00D33FEC">
      <w:pPr>
        <w:pStyle w:val="6"/>
        <w:numPr>
          <w:ilvl w:val="5"/>
          <w:numId w:val="1"/>
        </w:numPr>
        <w:rPr>
          <w:rFonts w:hAnsi="標楷體"/>
        </w:rPr>
      </w:pPr>
      <w:r w:rsidRPr="00EE2DFD">
        <w:rPr>
          <w:rFonts w:hAnsi="標楷體"/>
        </w:rPr>
        <w:t>扣案</w:t>
      </w:r>
      <w:r w:rsidRPr="00EE2DFD">
        <w:rPr>
          <w:rFonts w:hAnsi="標楷體" w:hint="eastAsia"/>
        </w:rPr>
        <w:t>贓物金手鐲、金手鍊，被害人</w:t>
      </w:r>
      <w:r w:rsidR="000013C1">
        <w:rPr>
          <w:rFonts w:hAnsi="標楷體" w:hint="eastAsia"/>
        </w:rPr>
        <w:t>陳○輝</w:t>
      </w:r>
      <w:r w:rsidRPr="00EE2DFD">
        <w:rPr>
          <w:rFonts w:hAnsi="標楷體" w:hint="eastAsia"/>
        </w:rPr>
        <w:t>、</w:t>
      </w:r>
      <w:r w:rsidR="000013C1">
        <w:rPr>
          <w:rFonts w:hAnsi="標楷體" w:hint="eastAsia"/>
        </w:rPr>
        <w:t>陳許○龍</w:t>
      </w:r>
      <w:r w:rsidRPr="00EE2DFD">
        <w:rPr>
          <w:rFonts w:hAnsi="標楷體" w:hint="eastAsia"/>
        </w:rPr>
        <w:t>一再否認是他們被強劫的財物，2人</w:t>
      </w:r>
      <w:r w:rsidRPr="00EE2DFD">
        <w:rPr>
          <w:rFonts w:hAnsi="標楷體"/>
        </w:rPr>
        <w:t>嗣</w:t>
      </w:r>
      <w:r w:rsidRPr="00EE2DFD">
        <w:rPr>
          <w:rFonts w:hAnsi="標楷體" w:hint="eastAsia"/>
        </w:rPr>
        <w:t>後也將上述財物交回。而本件判決確定後，</w:t>
      </w:r>
      <w:r w:rsidRPr="00EE2DFD">
        <w:rPr>
          <w:rFonts w:hAnsi="標楷體" w:hint="eastAsia"/>
        </w:rPr>
        <w:lastRenderedPageBreak/>
        <w:t>經新竹地檢署檢察官</w:t>
      </w:r>
      <w:r w:rsidRPr="00EE2DFD">
        <w:rPr>
          <w:rFonts w:hAnsi="標楷體"/>
        </w:rPr>
        <w:t>勘驗</w:t>
      </w:r>
      <w:r w:rsidRPr="00EE2DFD">
        <w:rPr>
          <w:rFonts w:hAnsi="標楷體" w:hint="eastAsia"/>
        </w:rPr>
        <w:t>扣案金飾的重量與樣式的結果，也與</w:t>
      </w:r>
      <w:r w:rsidR="000013C1">
        <w:rPr>
          <w:rFonts w:hAnsi="標楷體" w:hint="eastAsia"/>
        </w:rPr>
        <w:t>陳○輝</w:t>
      </w:r>
      <w:r w:rsidRPr="00EE2DFD">
        <w:rPr>
          <w:rFonts w:hAnsi="標楷體" w:hint="eastAsia"/>
        </w:rPr>
        <w:t>報案時所寫損失清單內容不符。更何況</w:t>
      </w:r>
      <w:r w:rsidR="000013C1">
        <w:rPr>
          <w:rFonts w:hAnsi="標楷體" w:hint="eastAsia"/>
        </w:rPr>
        <w:t>陳○輝</w:t>
      </w:r>
      <w:r w:rsidRPr="00EE2DFD">
        <w:rPr>
          <w:rFonts w:hAnsi="標楷體" w:hint="eastAsia"/>
        </w:rPr>
        <w:t>當初認領並不屬於</w:t>
      </w:r>
      <w:r w:rsidR="000013C1">
        <w:rPr>
          <w:rFonts w:hAnsi="標楷體" w:hint="eastAsia"/>
        </w:rPr>
        <w:t>金○珍</w:t>
      </w:r>
      <w:r w:rsidRPr="00EE2DFD">
        <w:rPr>
          <w:rFonts w:hAnsi="標楷體" w:hint="eastAsia"/>
        </w:rPr>
        <w:t>銀樓的扣案金飾，已遭鈞院判處</w:t>
      </w:r>
      <w:r w:rsidRPr="00EE2DFD">
        <w:rPr>
          <w:rFonts w:hAnsi="標楷體"/>
        </w:rPr>
        <w:t>詐欺</w:t>
      </w:r>
      <w:r w:rsidRPr="00EE2DFD">
        <w:rPr>
          <w:rFonts w:hAnsi="標楷體" w:hint="eastAsia"/>
        </w:rPr>
        <w:t>罪確定，也足以認定扣案金飾並不是</w:t>
      </w:r>
      <w:r w:rsidR="000013C1">
        <w:rPr>
          <w:rFonts w:hAnsi="標楷體" w:hint="eastAsia"/>
        </w:rPr>
        <w:t>金○珍</w:t>
      </w:r>
      <w:r w:rsidRPr="00EE2DFD">
        <w:rPr>
          <w:rFonts w:hAnsi="標楷體" w:hint="eastAsia"/>
        </w:rPr>
        <w:t>銀樓被強劫的贓物。</w:t>
      </w:r>
    </w:p>
    <w:p w:rsidR="00D33FEC" w:rsidRPr="00EE2DFD" w:rsidRDefault="00D33FEC" w:rsidP="00D33FEC">
      <w:pPr>
        <w:pStyle w:val="6"/>
        <w:numPr>
          <w:ilvl w:val="5"/>
          <w:numId w:val="1"/>
        </w:numPr>
        <w:rPr>
          <w:rFonts w:hAnsi="標楷體"/>
        </w:rPr>
      </w:pPr>
      <w:r w:rsidRPr="00EE2DFD">
        <w:rPr>
          <w:rFonts w:hAnsi="標楷體"/>
        </w:rPr>
        <w:t>綜上所述</w:t>
      </w:r>
      <w:r w:rsidRPr="00EE2DFD">
        <w:rPr>
          <w:rFonts w:hAnsi="標楷體" w:hint="eastAsia"/>
        </w:rPr>
        <w:t>，可知本件共同被告</w:t>
      </w:r>
      <w:r w:rsidR="00B546B2">
        <w:rPr>
          <w:rFonts w:hAnsi="標楷體" w:hint="eastAsia"/>
        </w:rPr>
        <w:t>郭○雄</w:t>
      </w:r>
      <w:r w:rsidRPr="00EE2DFD">
        <w:rPr>
          <w:rFonts w:hAnsi="標楷體" w:hint="eastAsia"/>
        </w:rPr>
        <w:t>於警詢、偵訊時不利於</w:t>
      </w:r>
      <w:r w:rsidR="00B546B2">
        <w:rPr>
          <w:rFonts w:hAnsi="標楷體" w:hint="eastAsia"/>
        </w:rPr>
        <w:t>蘇○坤</w:t>
      </w:r>
      <w:r w:rsidRPr="00EE2DFD">
        <w:rPr>
          <w:rFonts w:hAnsi="標楷體" w:hint="eastAsia"/>
        </w:rPr>
        <w:t>的指控，欠缺「任意性」、「真實性」，而且沒有</w:t>
      </w:r>
      <w:r w:rsidRPr="00EE2DFD">
        <w:rPr>
          <w:rFonts w:hAnsi="標楷體"/>
        </w:rPr>
        <w:t>補強證據</w:t>
      </w:r>
      <w:r w:rsidRPr="00EE2DFD">
        <w:rPr>
          <w:rFonts w:hAnsi="標楷體" w:hint="eastAsia"/>
        </w:rPr>
        <w:t>可以</w:t>
      </w:r>
      <w:r w:rsidRPr="00EE2DFD">
        <w:rPr>
          <w:rFonts w:hAnsi="標楷體"/>
        </w:rPr>
        <w:t>佐證</w:t>
      </w:r>
      <w:r w:rsidRPr="00EE2DFD">
        <w:rPr>
          <w:rFonts w:hAnsi="標楷體" w:hint="eastAsia"/>
        </w:rPr>
        <w:t>。是以，依據「無罪推定」及「</w:t>
      </w:r>
      <w:r w:rsidRPr="00EE2DFD">
        <w:rPr>
          <w:rFonts w:hAnsi="標楷體"/>
        </w:rPr>
        <w:t>證據裁判</w:t>
      </w:r>
      <w:r w:rsidRPr="00EE2DFD">
        <w:rPr>
          <w:rFonts w:hAnsi="標楷體" w:hint="eastAsia"/>
        </w:rPr>
        <w:t>」原則，應為</w:t>
      </w:r>
      <w:r w:rsidR="00B546B2">
        <w:rPr>
          <w:rFonts w:hAnsi="標楷體" w:hint="eastAsia"/>
        </w:rPr>
        <w:t>蘇○坤</w:t>
      </w:r>
      <w:r w:rsidRPr="00EE2DFD">
        <w:rPr>
          <w:rFonts w:hAnsi="標楷體" w:hint="eastAsia"/>
        </w:rPr>
        <w:t>無罪的諭知。</w:t>
      </w:r>
    </w:p>
    <w:p w:rsidR="00D33FEC" w:rsidRPr="00EE2DFD" w:rsidRDefault="00D33FEC" w:rsidP="00D33FEC">
      <w:pPr>
        <w:pStyle w:val="4"/>
        <w:numPr>
          <w:ilvl w:val="3"/>
          <w:numId w:val="1"/>
        </w:numPr>
      </w:pPr>
      <w:r w:rsidRPr="00EE2DFD">
        <w:rPr>
          <w:rFonts w:hint="eastAsia"/>
          <w:b/>
        </w:rPr>
        <w:t>法院認定</w:t>
      </w:r>
      <w:r w:rsidR="00B546B2">
        <w:rPr>
          <w:rFonts w:hint="eastAsia"/>
          <w:b/>
        </w:rPr>
        <w:t>蘇○坤</w:t>
      </w:r>
      <w:r w:rsidRPr="00EE2DFD">
        <w:rPr>
          <w:rFonts w:hint="eastAsia"/>
          <w:b/>
        </w:rPr>
        <w:t>在警察局遭受刑求</w:t>
      </w:r>
      <w:r w:rsidRPr="00EE2DFD">
        <w:rPr>
          <w:rFonts w:hint="eastAsia"/>
        </w:rPr>
        <w:t>、就被訴強劫而故意</w:t>
      </w:r>
      <w:r w:rsidRPr="00EE2DFD">
        <w:rPr>
          <w:rFonts w:hAnsi="標楷體" w:hint="eastAsia"/>
        </w:rPr>
        <w:t>殺人</w:t>
      </w:r>
      <w:r w:rsidRPr="00EE2DFD">
        <w:rPr>
          <w:rFonts w:hint="eastAsia"/>
        </w:rPr>
        <w:t>部分罪證不足的證據及理由：</w:t>
      </w:r>
    </w:p>
    <w:p w:rsidR="00D33FEC" w:rsidRPr="00EE2DFD" w:rsidRDefault="000013C1" w:rsidP="00D33FEC">
      <w:pPr>
        <w:pStyle w:val="5"/>
        <w:numPr>
          <w:ilvl w:val="4"/>
          <w:numId w:val="1"/>
        </w:numPr>
      </w:pPr>
      <w:r>
        <w:rPr>
          <w:rFonts w:hint="eastAsia"/>
        </w:rPr>
        <w:t>陳○輝</w:t>
      </w:r>
      <w:r w:rsidR="00D33FEC" w:rsidRPr="00EE2DFD">
        <w:rPr>
          <w:rFonts w:hint="eastAsia"/>
        </w:rPr>
        <w:t>、</w:t>
      </w:r>
      <w:r>
        <w:rPr>
          <w:rFonts w:hint="eastAsia"/>
        </w:rPr>
        <w:t>陳許○龍</w:t>
      </w:r>
      <w:r w:rsidR="00D33FEC" w:rsidRPr="00EE2DFD">
        <w:rPr>
          <w:rFonts w:hint="eastAsia"/>
        </w:rPr>
        <w:t>夫妻所經營的</w:t>
      </w:r>
      <w:r>
        <w:rPr>
          <w:rFonts w:hint="eastAsia"/>
        </w:rPr>
        <w:t>金○珍</w:t>
      </w:r>
      <w:r w:rsidR="00D33FEC" w:rsidRPr="00EE2DFD">
        <w:rPr>
          <w:rFonts w:hint="eastAsia"/>
        </w:rPr>
        <w:t>銀樓，於75年3月23日凌晨3時20分左右，遭頭戴蒙面罩的歹徒2人侵入，搶走金飾一批。而</w:t>
      </w:r>
      <w:r w:rsidR="00B546B2">
        <w:rPr>
          <w:rFonts w:hint="eastAsia"/>
        </w:rPr>
        <w:t>郭○雄</w:t>
      </w:r>
      <w:r w:rsidR="00D33FEC" w:rsidRPr="00EE2DFD">
        <w:rPr>
          <w:rFonts w:hint="eastAsia"/>
        </w:rPr>
        <w:t>於75年6月19日，因另涉竊盜犯行</w:t>
      </w:r>
      <w:r w:rsidR="00D33FEC" w:rsidRPr="00EE2DFD">
        <w:t>為警查獲</w:t>
      </w:r>
      <w:r w:rsidR="00D33FEC" w:rsidRPr="00EE2DFD">
        <w:rPr>
          <w:rFonts w:hint="eastAsia"/>
        </w:rPr>
        <w:t>後，在警詢時自白與</w:t>
      </w:r>
      <w:r w:rsidR="00B546B2">
        <w:rPr>
          <w:rFonts w:hint="eastAsia"/>
        </w:rPr>
        <w:t>蘇○坤</w:t>
      </w:r>
      <w:r w:rsidR="00D33FEC" w:rsidRPr="00EE2DFD">
        <w:rPr>
          <w:rFonts w:hint="eastAsia"/>
        </w:rPr>
        <w:t>共同涉犯</w:t>
      </w:r>
      <w:r>
        <w:rPr>
          <w:rFonts w:hint="eastAsia"/>
        </w:rPr>
        <w:t>金○珍</w:t>
      </w:r>
      <w:r w:rsidR="00D33FEC" w:rsidRPr="00EE2DFD">
        <w:rPr>
          <w:rFonts w:hint="eastAsia"/>
        </w:rPr>
        <w:t>銀樓強劫案，並帶同員警前往</w:t>
      </w:r>
      <w:r>
        <w:rPr>
          <w:rFonts w:hint="eastAsia"/>
        </w:rPr>
        <w:t>寶○銀</w:t>
      </w:r>
      <w:r w:rsidR="00D33FEC" w:rsidRPr="00EE2DFD">
        <w:rPr>
          <w:rFonts w:hint="eastAsia"/>
        </w:rPr>
        <w:t>樓取出金手鐲1個及金項鍊1條，</w:t>
      </w:r>
      <w:r>
        <w:rPr>
          <w:rFonts w:hint="eastAsia"/>
        </w:rPr>
        <w:t>陳○輝</w:t>
      </w:r>
      <w:r w:rsidR="00D33FEC" w:rsidRPr="00EE2DFD">
        <w:rPr>
          <w:rFonts w:hint="eastAsia"/>
        </w:rPr>
        <w:t>立具贓證物品認領保管收據1紙並領回：</w:t>
      </w:r>
    </w:p>
    <w:p w:rsidR="00D33FEC" w:rsidRPr="00EE2DFD" w:rsidRDefault="00D33FEC" w:rsidP="00D33FEC">
      <w:pPr>
        <w:pStyle w:val="6"/>
        <w:numPr>
          <w:ilvl w:val="5"/>
          <w:numId w:val="1"/>
        </w:numPr>
      </w:pPr>
      <w:r w:rsidRPr="00EE2DFD">
        <w:rPr>
          <w:rFonts w:hint="eastAsia"/>
        </w:rPr>
        <w:t>75年3月23日凌晨3時20分左右，頭戴蒙面罩的歹徒2人，以鐵剪破壞鐵窗，侵入</w:t>
      </w:r>
      <w:r w:rsidR="000013C1">
        <w:rPr>
          <w:rFonts w:hint="eastAsia"/>
        </w:rPr>
        <w:t>陳○輝</w:t>
      </w:r>
      <w:r w:rsidRPr="00EE2DFD">
        <w:rPr>
          <w:rFonts w:hint="eastAsia"/>
        </w:rPr>
        <w:t>、</w:t>
      </w:r>
      <w:r w:rsidR="000013C1">
        <w:rPr>
          <w:rFonts w:hint="eastAsia"/>
        </w:rPr>
        <w:t>陳許○龍</w:t>
      </w:r>
      <w:r w:rsidRPr="00EE2DFD">
        <w:rPr>
          <w:rFonts w:hint="eastAsia"/>
        </w:rPr>
        <w:t>夫妻所經營的</w:t>
      </w:r>
      <w:r w:rsidR="000013C1">
        <w:rPr>
          <w:rFonts w:hint="eastAsia"/>
        </w:rPr>
        <w:t>金○珍</w:t>
      </w:r>
      <w:r w:rsidRPr="00EE2DFD">
        <w:rPr>
          <w:rFonts w:hint="eastAsia"/>
        </w:rPr>
        <w:t>銀樓。經</w:t>
      </w:r>
      <w:r w:rsidR="000013C1">
        <w:rPr>
          <w:rFonts w:hint="eastAsia"/>
        </w:rPr>
        <w:t>陳○輝</w:t>
      </w:r>
      <w:r w:rsidRPr="00EE2DFD">
        <w:rPr>
          <w:rFonts w:hint="eastAsia"/>
        </w:rPr>
        <w:t>、</w:t>
      </w:r>
      <w:r w:rsidR="000013C1">
        <w:rPr>
          <w:rFonts w:hint="eastAsia"/>
        </w:rPr>
        <w:t>陳許○龍</w:t>
      </w:r>
      <w:r w:rsidRPr="00EE2DFD">
        <w:rPr>
          <w:rFonts w:hint="eastAsia"/>
        </w:rPr>
        <w:t>發覺，歹徒持刀砍傷</w:t>
      </w:r>
      <w:r w:rsidR="000013C1">
        <w:rPr>
          <w:rFonts w:hint="eastAsia"/>
        </w:rPr>
        <w:t>陳○輝</w:t>
      </w:r>
      <w:r w:rsidRPr="00EE2DFD">
        <w:rPr>
          <w:rFonts w:hint="eastAsia"/>
        </w:rPr>
        <w:t>腦部，並用尼龍繩將</w:t>
      </w:r>
      <w:r w:rsidR="000013C1">
        <w:rPr>
          <w:rFonts w:hint="eastAsia"/>
        </w:rPr>
        <w:t>陳○輝</w:t>
      </w:r>
      <w:r w:rsidRPr="00EE2DFD">
        <w:rPr>
          <w:rFonts w:hint="eastAsia"/>
        </w:rPr>
        <w:t>、</w:t>
      </w:r>
      <w:r w:rsidR="000013C1">
        <w:rPr>
          <w:rFonts w:hint="eastAsia"/>
        </w:rPr>
        <w:t>陳許○龍</w:t>
      </w:r>
      <w:r w:rsidRPr="00EE2DFD">
        <w:rPr>
          <w:rFonts w:hint="eastAsia"/>
        </w:rPr>
        <w:t>綑綁，以強暴方法，致使不能抗拒，而打破櫃檯，並搶取手鐲、項鍊等金飾，共約32.79兩，得手後逃逸。新竹市警察局第一分局獲報，偵查數月後，始終未能查得作案兇手。</w:t>
      </w:r>
    </w:p>
    <w:p w:rsidR="00D33FEC" w:rsidRPr="00EE2DFD" w:rsidRDefault="00B546B2" w:rsidP="00D33FEC">
      <w:pPr>
        <w:pStyle w:val="6"/>
        <w:numPr>
          <w:ilvl w:val="5"/>
          <w:numId w:val="1"/>
        </w:numPr>
      </w:pPr>
      <w:r>
        <w:rPr>
          <w:rFonts w:hint="eastAsia"/>
        </w:rPr>
        <w:lastRenderedPageBreak/>
        <w:t>郭○雄</w:t>
      </w:r>
      <w:r w:rsidR="00D33FEC" w:rsidRPr="00EE2DFD">
        <w:rPr>
          <w:rFonts w:hint="eastAsia"/>
        </w:rPr>
        <w:t>於75年6月18日晚上8時30分左右，以大型鐵剪破壞李文宗父親所經營的金</w:t>
      </w:r>
      <w:r w:rsidR="00801F15" w:rsidRPr="00801F15">
        <w:rPr>
          <w:rFonts w:hint="eastAsia"/>
          <w:color w:val="C00000"/>
        </w:rPr>
        <w:t>○</w:t>
      </w:r>
      <w:r w:rsidR="00D33FEC" w:rsidRPr="00EE2DFD">
        <w:rPr>
          <w:rFonts w:hint="eastAsia"/>
        </w:rPr>
        <w:t>源銀樓（地址設在：新竹市○○街○○號）鐵窗而侵入，因屋內有人而躲藏於2、3樓房間內。李文宗於晚上10時40分左右打烊後，發現屋內有腳印，遂報警處理。員警經圍捕後，於翌（19）日凌晨3時30分當場捕獲</w:t>
      </w:r>
      <w:r>
        <w:rPr>
          <w:rFonts w:hint="eastAsia"/>
        </w:rPr>
        <w:t>郭○雄</w:t>
      </w:r>
      <w:r w:rsidR="00D33FEC" w:rsidRPr="00EE2DFD">
        <w:rPr>
          <w:rFonts w:hint="eastAsia"/>
        </w:rPr>
        <w:t>。</w:t>
      </w:r>
    </w:p>
    <w:p w:rsidR="00D33FEC" w:rsidRPr="00EE2DFD" w:rsidRDefault="00D33FEC" w:rsidP="00D33FEC">
      <w:pPr>
        <w:pStyle w:val="6"/>
        <w:numPr>
          <w:ilvl w:val="5"/>
          <w:numId w:val="1"/>
        </w:numPr>
      </w:pPr>
      <w:r w:rsidRPr="00EE2DFD">
        <w:rPr>
          <w:rFonts w:hint="eastAsia"/>
        </w:rPr>
        <w:t>新竹市警察局第一分局承辦員警於75年6月19日在詢問過程中，對</w:t>
      </w:r>
      <w:r w:rsidR="00B546B2">
        <w:rPr>
          <w:rFonts w:hint="eastAsia"/>
        </w:rPr>
        <w:t>郭○雄</w:t>
      </w:r>
      <w:r w:rsidRPr="00EE2DFD">
        <w:rPr>
          <w:rFonts w:hint="eastAsia"/>
        </w:rPr>
        <w:t>製作3次筆錄，</w:t>
      </w:r>
      <w:r w:rsidR="00B546B2">
        <w:rPr>
          <w:rFonts w:hint="eastAsia"/>
        </w:rPr>
        <w:t>郭○雄</w:t>
      </w:r>
      <w:r w:rsidRPr="00EE2DFD">
        <w:rPr>
          <w:rFonts w:hint="eastAsia"/>
        </w:rPr>
        <w:t>「坦承」與</w:t>
      </w:r>
      <w:r w:rsidR="00B546B2">
        <w:rPr>
          <w:rFonts w:hint="eastAsia"/>
        </w:rPr>
        <w:t>蘇○坤</w:t>
      </w:r>
      <w:r w:rsidRPr="00EE2DFD">
        <w:rPr>
          <w:rFonts w:hint="eastAsia"/>
        </w:rPr>
        <w:t>共同涉犯75年3月23日發生的</w:t>
      </w:r>
      <w:r w:rsidR="000013C1">
        <w:rPr>
          <w:rFonts w:hint="eastAsia"/>
        </w:rPr>
        <w:t>金○珍</w:t>
      </w:r>
      <w:r w:rsidRPr="00EE2DFD">
        <w:rPr>
          <w:rFonts w:hint="eastAsia"/>
        </w:rPr>
        <w:t>銀樓搶案。承辦刑警於當日帶</w:t>
      </w:r>
      <w:r w:rsidR="00B546B2">
        <w:rPr>
          <w:rFonts w:hint="eastAsia"/>
        </w:rPr>
        <w:t>郭○雄</w:t>
      </w:r>
      <w:r w:rsidRPr="00EE2DFD">
        <w:rPr>
          <w:rFonts w:hint="eastAsia"/>
        </w:rPr>
        <w:t>前往</w:t>
      </w:r>
      <w:r w:rsidR="000013C1">
        <w:rPr>
          <w:rFonts w:hint="eastAsia"/>
        </w:rPr>
        <w:t>彭○基</w:t>
      </w:r>
      <w:r w:rsidRPr="00EE2DFD">
        <w:rPr>
          <w:rFonts w:hint="eastAsia"/>
        </w:rPr>
        <w:t>所經營的</w:t>
      </w:r>
      <w:r w:rsidR="000013C1">
        <w:rPr>
          <w:rFonts w:hint="eastAsia"/>
        </w:rPr>
        <w:t>寶○銀</w:t>
      </w:r>
      <w:r w:rsidRPr="00EE2DFD">
        <w:rPr>
          <w:rFonts w:hint="eastAsia"/>
        </w:rPr>
        <w:t>樓，以贓物名義</w:t>
      </w:r>
      <w:r w:rsidRPr="00EE2DFD">
        <w:t>扣押</w:t>
      </w:r>
      <w:r w:rsidRPr="00EE2DFD">
        <w:rPr>
          <w:rFonts w:hint="eastAsia"/>
        </w:rPr>
        <w:t>金手鐲1個及金項鍊1條，經</w:t>
      </w:r>
      <w:r w:rsidR="000013C1">
        <w:rPr>
          <w:rFonts w:hint="eastAsia"/>
        </w:rPr>
        <w:t>陳○輝</w:t>
      </w:r>
      <w:r w:rsidRPr="00EE2DFD">
        <w:rPr>
          <w:rFonts w:hint="eastAsia"/>
        </w:rPr>
        <w:t>到場立具贓證物品認領保管收據1紙並領回。因</w:t>
      </w:r>
      <w:r w:rsidR="00B546B2">
        <w:rPr>
          <w:rFonts w:hint="eastAsia"/>
        </w:rPr>
        <w:t>郭○雄</w:t>
      </w:r>
      <w:r w:rsidRPr="00EE2DFD">
        <w:rPr>
          <w:rFonts w:hint="eastAsia"/>
        </w:rPr>
        <w:t>供稱</w:t>
      </w:r>
      <w:r w:rsidR="00B546B2">
        <w:rPr>
          <w:rFonts w:hint="eastAsia"/>
        </w:rPr>
        <w:t>蘇○坤</w:t>
      </w:r>
      <w:r w:rsidRPr="00EE2DFD">
        <w:rPr>
          <w:rFonts w:hint="eastAsia"/>
        </w:rPr>
        <w:t>共同涉犯</w:t>
      </w:r>
      <w:r w:rsidR="000013C1">
        <w:rPr>
          <w:rFonts w:hint="eastAsia"/>
        </w:rPr>
        <w:t>金○珍</w:t>
      </w:r>
      <w:r w:rsidRPr="00EE2DFD">
        <w:rPr>
          <w:rFonts w:hint="eastAsia"/>
        </w:rPr>
        <w:t>銀樓強劫案，75年6月19日凌晨5時左右，</w:t>
      </w:r>
      <w:r w:rsidR="00B546B2">
        <w:rPr>
          <w:rFonts w:hint="eastAsia"/>
        </w:rPr>
        <w:t>蘇○坤</w:t>
      </w:r>
      <w:r w:rsidRPr="00EE2DFD">
        <w:rPr>
          <w:rFonts w:hint="eastAsia"/>
        </w:rPr>
        <w:t>在他的住家遭員警逕行</w:t>
      </w:r>
      <w:r w:rsidRPr="00EE2DFD">
        <w:t>拘提</w:t>
      </w:r>
      <w:r w:rsidRPr="00EE2DFD">
        <w:rPr>
          <w:rFonts w:hint="eastAsia"/>
        </w:rPr>
        <w:t>並</w:t>
      </w:r>
      <w:r w:rsidRPr="00EE2DFD">
        <w:t>搜索</w:t>
      </w:r>
      <w:r w:rsidRPr="00EE2DFD">
        <w:rPr>
          <w:rFonts w:hint="eastAsia"/>
        </w:rPr>
        <w:t>，當日員警對</w:t>
      </w:r>
      <w:r w:rsidR="00B546B2">
        <w:rPr>
          <w:rFonts w:hint="eastAsia"/>
        </w:rPr>
        <w:t>蘇○坤</w:t>
      </w:r>
      <w:r w:rsidRPr="00EE2DFD">
        <w:rPr>
          <w:rFonts w:hint="eastAsia"/>
        </w:rPr>
        <w:t>製作2次筆錄。</w:t>
      </w:r>
    </w:p>
    <w:p w:rsidR="00385F1D" w:rsidRPr="00EE2DFD" w:rsidRDefault="000013C1" w:rsidP="00385F1D">
      <w:pPr>
        <w:pStyle w:val="6"/>
        <w:numPr>
          <w:ilvl w:val="5"/>
          <w:numId w:val="1"/>
        </w:numPr>
      </w:pPr>
      <w:r>
        <w:rPr>
          <w:rFonts w:hint="eastAsia"/>
        </w:rPr>
        <w:t>陳○輝</w:t>
      </w:r>
      <w:r w:rsidR="00385F1D" w:rsidRPr="00EE2DFD">
        <w:rPr>
          <w:rFonts w:hint="eastAsia"/>
        </w:rPr>
        <w:t>於75年3月23日被強劫當日前往警局報案時，用手寫成的損失清單1份中，所記載被強劫的財物共10幾項，其中關於被強劫的金手鐲部分，損失清單僅記載一項：「手鐲（機刻花環）8只（每只約莫5錢重）」。而新竹地檢署檢察官於82年度他字第368號誣告案件中，在調取</w:t>
      </w:r>
      <w:r>
        <w:rPr>
          <w:rFonts w:hint="eastAsia"/>
        </w:rPr>
        <w:t>陳○輝</w:t>
      </w:r>
      <w:r w:rsidR="00385F1D" w:rsidRPr="00EE2DFD">
        <w:rPr>
          <w:rFonts w:hint="eastAsia"/>
        </w:rPr>
        <w:t>當年所認領的扣案金飾並勘驗後，秤得扣案金項鍊約9錢8分、金手鐲約4錢5分3釐（無花環空洞）。</w:t>
      </w:r>
    </w:p>
    <w:p w:rsidR="00D33FEC" w:rsidRPr="00EE2DFD" w:rsidRDefault="00D33FEC" w:rsidP="00D33FEC">
      <w:pPr>
        <w:pStyle w:val="6"/>
        <w:numPr>
          <w:ilvl w:val="5"/>
          <w:numId w:val="1"/>
        </w:numPr>
      </w:pPr>
      <w:r w:rsidRPr="00EE2DFD">
        <w:rPr>
          <w:rFonts w:hint="eastAsia"/>
        </w:rPr>
        <w:t>新竹地院函請臺灣新竹看守所（以下簡稱新竹看守所）查明在押</w:t>
      </w:r>
      <w:r w:rsidR="00B546B2">
        <w:rPr>
          <w:rFonts w:hint="eastAsia"/>
        </w:rPr>
        <w:t>郭○雄</w:t>
      </w:r>
      <w:r w:rsidRPr="00EE2DFD">
        <w:rPr>
          <w:rFonts w:hint="eastAsia"/>
        </w:rPr>
        <w:t>、</w:t>
      </w:r>
      <w:r w:rsidR="00B546B2">
        <w:rPr>
          <w:rFonts w:hint="eastAsia"/>
        </w:rPr>
        <w:t>蘇○坤</w:t>
      </w:r>
      <w:r w:rsidRPr="00EE2DFD">
        <w:rPr>
          <w:rFonts w:hint="eastAsia"/>
        </w:rPr>
        <w:t>2人的身高及</w:t>
      </w:r>
      <w:r w:rsidR="00B546B2">
        <w:rPr>
          <w:rFonts w:hint="eastAsia"/>
        </w:rPr>
        <w:t>蘇○坤</w:t>
      </w:r>
      <w:r w:rsidRPr="00EE2DFD">
        <w:rPr>
          <w:rFonts w:hint="eastAsia"/>
        </w:rPr>
        <w:t>的眼鏡度數等事宜，新竹看守所</w:t>
      </w:r>
      <w:r w:rsidRPr="00EE2DFD">
        <w:rPr>
          <w:rFonts w:hint="eastAsia"/>
        </w:rPr>
        <w:lastRenderedPageBreak/>
        <w:t>函覆表示：據本所醫師查得</w:t>
      </w:r>
      <w:r w:rsidR="00B546B2">
        <w:rPr>
          <w:rFonts w:hint="eastAsia"/>
        </w:rPr>
        <w:t>郭○雄</w:t>
      </w:r>
      <w:r w:rsidRPr="00EE2DFD">
        <w:rPr>
          <w:rFonts w:hint="eastAsia"/>
        </w:rPr>
        <w:t>身高157公分、</w:t>
      </w:r>
      <w:r w:rsidR="00B546B2">
        <w:rPr>
          <w:rFonts w:hint="eastAsia"/>
        </w:rPr>
        <w:t>蘇○坤</w:t>
      </w:r>
      <w:r w:rsidRPr="00EE2DFD">
        <w:rPr>
          <w:rFonts w:hint="eastAsia"/>
        </w:rPr>
        <w:t>身高174公分，並測定</w:t>
      </w:r>
      <w:r w:rsidR="00B546B2">
        <w:rPr>
          <w:rFonts w:hint="eastAsia"/>
        </w:rPr>
        <w:t>蘇○坤</w:t>
      </w:r>
      <w:r w:rsidRPr="00EE2DFD">
        <w:rPr>
          <w:rFonts w:hint="eastAsia"/>
        </w:rPr>
        <w:t>眼鏡度數右鏡400度、左鏡300度。而依照法院前審於75年11月11日當庭勘驗結果，</w:t>
      </w:r>
      <w:r w:rsidR="00B546B2">
        <w:rPr>
          <w:rFonts w:hint="eastAsia"/>
        </w:rPr>
        <w:t>蘇○坤</w:t>
      </w:r>
      <w:r w:rsidRPr="00EE2DFD">
        <w:rPr>
          <w:rFonts w:hint="eastAsia"/>
        </w:rPr>
        <w:t>身高較</w:t>
      </w:r>
      <w:r w:rsidR="000013C1">
        <w:rPr>
          <w:rFonts w:hint="eastAsia"/>
        </w:rPr>
        <w:t>陳○輝</w:t>
      </w:r>
      <w:r w:rsidRPr="00EE2DFD">
        <w:rPr>
          <w:rFonts w:hint="eastAsia"/>
        </w:rPr>
        <w:t>為高。</w:t>
      </w:r>
    </w:p>
    <w:p w:rsidR="00D33FEC" w:rsidRPr="00EE2DFD" w:rsidRDefault="00D33FEC" w:rsidP="00D33FEC">
      <w:pPr>
        <w:pStyle w:val="6"/>
        <w:numPr>
          <w:ilvl w:val="5"/>
          <w:numId w:val="1"/>
        </w:numPr>
      </w:pPr>
      <w:r w:rsidRPr="00EE2DFD">
        <w:rPr>
          <w:rFonts w:hint="eastAsia"/>
        </w:rPr>
        <w:t>以上事情，業經</w:t>
      </w:r>
      <w:r w:rsidR="00B546B2">
        <w:rPr>
          <w:rFonts w:hint="eastAsia"/>
        </w:rPr>
        <w:t>郭○雄</w:t>
      </w:r>
      <w:r w:rsidRPr="00EE2DFD">
        <w:rPr>
          <w:rFonts w:hint="eastAsia"/>
        </w:rPr>
        <w:t>、</w:t>
      </w:r>
      <w:r w:rsidR="000013C1">
        <w:rPr>
          <w:rFonts w:hint="eastAsia"/>
        </w:rPr>
        <w:t>陳○輝</w:t>
      </w:r>
      <w:r w:rsidRPr="00EE2DFD">
        <w:rPr>
          <w:rFonts w:hint="eastAsia"/>
        </w:rPr>
        <w:t>、</w:t>
      </w:r>
      <w:r w:rsidR="000013C1">
        <w:rPr>
          <w:rFonts w:hint="eastAsia"/>
        </w:rPr>
        <w:t>陳許○龍</w:t>
      </w:r>
      <w:r w:rsidRPr="00EE2DFD">
        <w:rPr>
          <w:rFonts w:hint="eastAsia"/>
        </w:rPr>
        <w:t>、</w:t>
      </w:r>
      <w:r w:rsidR="000013C1">
        <w:rPr>
          <w:rFonts w:hint="eastAsia"/>
        </w:rPr>
        <w:t>彭○基</w:t>
      </w:r>
      <w:r w:rsidRPr="00EE2DFD">
        <w:rPr>
          <w:rFonts w:hint="eastAsia"/>
        </w:rPr>
        <w:t>分別證述屬實，並有</w:t>
      </w:r>
      <w:r w:rsidR="000013C1">
        <w:rPr>
          <w:rFonts w:hint="eastAsia"/>
        </w:rPr>
        <w:t>金○珍</w:t>
      </w:r>
      <w:r w:rsidRPr="00EE2DFD">
        <w:rPr>
          <w:rFonts w:hint="eastAsia"/>
        </w:rPr>
        <w:t>銀樓損失清單、贓證物品認領保管收據、</w:t>
      </w:r>
      <w:r w:rsidR="000013C1">
        <w:rPr>
          <w:rFonts w:hint="eastAsia"/>
        </w:rPr>
        <w:t>金○珍</w:t>
      </w:r>
      <w:r w:rsidRPr="00EE2DFD">
        <w:rPr>
          <w:rFonts w:hint="eastAsia"/>
        </w:rPr>
        <w:t>銀樓與</w:t>
      </w:r>
      <w:r w:rsidR="000013C1">
        <w:rPr>
          <w:rFonts w:hint="eastAsia"/>
        </w:rPr>
        <w:t>陳○輝</w:t>
      </w:r>
      <w:r w:rsidRPr="00EE2DFD">
        <w:rPr>
          <w:rFonts w:hint="eastAsia"/>
        </w:rPr>
        <w:t>照片12幀、南門綜合醫院所開立</w:t>
      </w:r>
      <w:r w:rsidR="000013C1">
        <w:rPr>
          <w:rFonts w:hint="eastAsia"/>
        </w:rPr>
        <w:t>陳○輝</w:t>
      </w:r>
      <w:r w:rsidRPr="00EE2DFD">
        <w:rPr>
          <w:rFonts w:hint="eastAsia"/>
        </w:rPr>
        <w:t>的診斷證明書、新竹南門綜合醫院函文檢附</w:t>
      </w:r>
      <w:r w:rsidR="000013C1">
        <w:rPr>
          <w:rFonts w:hint="eastAsia"/>
        </w:rPr>
        <w:t>陳○輝</w:t>
      </w:r>
      <w:r w:rsidRPr="00EE2DFD">
        <w:rPr>
          <w:rFonts w:hint="eastAsia"/>
        </w:rPr>
        <w:t>的診斷證明書存根與新竹看守所75年8月28日函文、法院前審75年11月11日</w:t>
      </w:r>
      <w:r w:rsidRPr="00EE2DFD">
        <w:t>訊問</w:t>
      </w:r>
      <w:r w:rsidRPr="00EE2DFD">
        <w:rPr>
          <w:rFonts w:hint="eastAsia"/>
        </w:rPr>
        <w:t>筆錄、法院84年度上易字第881號</w:t>
      </w:r>
      <w:r w:rsidRPr="00EE2DFD">
        <w:t>刑事判決書</w:t>
      </w:r>
      <w:r w:rsidRPr="00EE2DFD">
        <w:rPr>
          <w:rFonts w:hint="eastAsia"/>
        </w:rPr>
        <w:t>，而且檢察官、</w:t>
      </w:r>
      <w:r w:rsidR="00B546B2">
        <w:rPr>
          <w:rFonts w:hint="eastAsia"/>
        </w:rPr>
        <w:t>蘇○坤</w:t>
      </w:r>
      <w:r w:rsidRPr="00EE2DFD">
        <w:rPr>
          <w:rFonts w:hint="eastAsia"/>
        </w:rPr>
        <w:t>及他的辯護人對這些事情也都不爭執，這部分事實可以認定。</w:t>
      </w:r>
    </w:p>
    <w:p w:rsidR="00D33FEC" w:rsidRPr="00EE2DFD" w:rsidRDefault="00D33FEC" w:rsidP="00D33FEC">
      <w:pPr>
        <w:pStyle w:val="5"/>
        <w:numPr>
          <w:ilvl w:val="4"/>
          <w:numId w:val="1"/>
        </w:numPr>
        <w:rPr>
          <w:rFonts w:hAnsi="標楷體"/>
        </w:rPr>
      </w:pPr>
      <w:r w:rsidRPr="00EE2DFD">
        <w:rPr>
          <w:rFonts w:hAnsi="標楷體" w:hint="eastAsia"/>
        </w:rPr>
        <w:t>本件承辦員警因</w:t>
      </w:r>
      <w:r w:rsidRPr="00EE2DFD">
        <w:rPr>
          <w:rFonts w:hAnsi="標楷體"/>
        </w:rPr>
        <w:t>另案</w:t>
      </w:r>
      <w:r w:rsidRPr="00EE2DFD">
        <w:rPr>
          <w:rFonts w:hAnsi="標楷體" w:hint="eastAsia"/>
        </w:rPr>
        <w:t>於75年6月19日</w:t>
      </w:r>
      <w:r w:rsidRPr="00EE2DFD">
        <w:rPr>
          <w:rFonts w:hAnsi="標楷體"/>
        </w:rPr>
        <w:t>逮捕</w:t>
      </w:r>
      <w:r w:rsidR="00B546B2">
        <w:rPr>
          <w:rFonts w:hAnsi="標楷體" w:hint="eastAsia"/>
        </w:rPr>
        <w:t>郭○雄</w:t>
      </w:r>
      <w:r w:rsidRPr="00EE2DFD">
        <w:rPr>
          <w:rFonts w:hAnsi="標楷體" w:hint="eastAsia"/>
        </w:rPr>
        <w:t>時，因為「作案手法似曾相識」，基於「靈感」而「大膽假設」，在已有</w:t>
      </w:r>
      <w:r w:rsidR="00B546B2">
        <w:rPr>
          <w:rFonts w:hAnsi="標楷體" w:hint="eastAsia"/>
        </w:rPr>
        <w:t>郭○雄</w:t>
      </w:r>
      <w:r w:rsidRPr="00EE2DFD">
        <w:rPr>
          <w:rFonts w:hAnsi="標楷體" w:hint="eastAsia"/>
        </w:rPr>
        <w:t>涉犯</w:t>
      </w:r>
      <w:r w:rsidR="000013C1">
        <w:rPr>
          <w:rFonts w:hAnsi="標楷體" w:hint="eastAsia"/>
        </w:rPr>
        <w:t>金○珍</w:t>
      </w:r>
      <w:r w:rsidRPr="00EE2DFD">
        <w:rPr>
          <w:rFonts w:hAnsi="標楷體" w:hint="eastAsia"/>
        </w:rPr>
        <w:t>銀樓搶案的偏見，</w:t>
      </w:r>
      <w:r w:rsidRPr="00EE2DFD">
        <w:rPr>
          <w:rFonts w:hAnsi="標楷體" w:hint="eastAsia"/>
          <w:b/>
        </w:rPr>
        <w:t>為求破案的情況下，先對</w:t>
      </w:r>
      <w:r w:rsidR="00B546B2">
        <w:rPr>
          <w:rFonts w:hAnsi="標楷體" w:hint="eastAsia"/>
          <w:b/>
        </w:rPr>
        <w:t>郭○雄</w:t>
      </w:r>
      <w:r w:rsidRPr="00EE2DFD">
        <w:rPr>
          <w:rFonts w:hAnsi="標楷體" w:hint="eastAsia"/>
          <w:b/>
        </w:rPr>
        <w:t>施以灌水、用</w:t>
      </w:r>
      <w:r w:rsidRPr="00EE2DFD">
        <w:rPr>
          <w:rFonts w:hint="eastAsia"/>
          <w:b/>
        </w:rPr>
        <w:t>電話簿</w:t>
      </w:r>
      <w:r w:rsidRPr="00EE2DFD">
        <w:rPr>
          <w:rFonts w:hAnsi="標楷體" w:hint="eastAsia"/>
          <w:b/>
        </w:rPr>
        <w:t>墊著並拿鐵鎚敲打身體等刑求逼供行為，待</w:t>
      </w:r>
      <w:r w:rsidR="00B546B2">
        <w:rPr>
          <w:rFonts w:hAnsi="標楷體" w:hint="eastAsia"/>
          <w:b/>
        </w:rPr>
        <w:t>郭○雄</w:t>
      </w:r>
      <w:r w:rsidRPr="00EE2DFD">
        <w:rPr>
          <w:rFonts w:hAnsi="標楷體" w:hint="eastAsia"/>
          <w:b/>
        </w:rPr>
        <w:t>受迫供出</w:t>
      </w:r>
      <w:r w:rsidR="00B546B2">
        <w:rPr>
          <w:rFonts w:hAnsi="標楷體" w:hint="eastAsia"/>
          <w:b/>
        </w:rPr>
        <w:t>蘇○坤</w:t>
      </w:r>
      <w:r w:rsidRPr="00EE2DFD">
        <w:rPr>
          <w:rFonts w:hAnsi="標楷體" w:hint="eastAsia"/>
          <w:b/>
        </w:rPr>
        <w:t>時，承辦員警再逮捕並對</w:t>
      </w:r>
      <w:r w:rsidR="00B546B2">
        <w:rPr>
          <w:rFonts w:hAnsi="標楷體" w:hint="eastAsia"/>
          <w:b/>
        </w:rPr>
        <w:t>蘇○坤</w:t>
      </w:r>
      <w:r w:rsidRPr="00EE2DFD">
        <w:rPr>
          <w:rFonts w:hAnsi="標楷體" w:hint="eastAsia"/>
          <w:b/>
        </w:rPr>
        <w:t>施以鐵棍夾雙腿、灌水、腳踢腰部等刑求逼供的行為：</w:t>
      </w:r>
    </w:p>
    <w:p w:rsidR="00D33FEC" w:rsidRPr="00EE2DFD" w:rsidRDefault="00D33FEC" w:rsidP="00D33FEC">
      <w:pPr>
        <w:pStyle w:val="6"/>
        <w:numPr>
          <w:ilvl w:val="5"/>
          <w:numId w:val="1"/>
        </w:numPr>
      </w:pPr>
      <w:r w:rsidRPr="00EE2DFD">
        <w:rPr>
          <w:rFonts w:hAnsi="標楷體" w:hint="eastAsia"/>
        </w:rPr>
        <w:t>「刑求</w:t>
      </w:r>
      <w:r w:rsidRPr="00EE2DFD">
        <w:rPr>
          <w:rFonts w:hint="eastAsia"/>
        </w:rPr>
        <w:t>」（傳統中國法稱為「刑訊」），是指司</w:t>
      </w:r>
      <w:r w:rsidRPr="00EE2DFD">
        <w:t>法人</w:t>
      </w:r>
      <w:r w:rsidRPr="00EE2DFD">
        <w:rPr>
          <w:rFonts w:hint="eastAsia"/>
        </w:rPr>
        <w:t>員為了逼取口供，對</w:t>
      </w:r>
      <w:r w:rsidRPr="00EE2DFD">
        <w:t>犯罪嫌疑人</w:t>
      </w:r>
      <w:r w:rsidRPr="00EE2DFD">
        <w:rPr>
          <w:rFonts w:hint="eastAsia"/>
        </w:rPr>
        <w:t>或被告使用身體（肉）刑或變相身體刑的行為而言。人類的刑罰史，始終就是一部與刑求相伴相隨的歷史，因此而生的屈打成招、冤抑甚至不人道，不勝枚舉；被認為是現代刑法學的奠基之作、義大利法學家貝卡利亞於西元</w:t>
      </w:r>
      <w:r w:rsidRPr="00EE2DFD">
        <w:rPr>
          <w:rFonts w:hint="eastAsia"/>
        </w:rPr>
        <w:lastRenderedPageBreak/>
        <w:t>1764年所出版的《論犯罪與刑罰》一書中，即反對刑求，並公開倡議：「在法官判決之前，一個人是不能被稱為罪犯的。只要還不能斷定他已經侵犯了給予他公共保護的契約，社會就不能取消對他的公共保護」。</w:t>
      </w:r>
    </w:p>
    <w:p w:rsidR="00D33FEC" w:rsidRPr="00EE2DFD" w:rsidRDefault="00D33FEC" w:rsidP="00D33FEC">
      <w:pPr>
        <w:pStyle w:val="6"/>
        <w:numPr>
          <w:ilvl w:val="5"/>
          <w:numId w:val="1"/>
        </w:numPr>
      </w:pPr>
      <w:r w:rsidRPr="00EE2DFD">
        <w:rPr>
          <w:rFonts w:hint="eastAsia"/>
        </w:rPr>
        <w:t>偵查中案件由</w:t>
      </w:r>
      <w:r w:rsidRPr="00EE2DFD">
        <w:t>偵查輔助機關</w:t>
      </w:r>
      <w:r w:rsidRPr="00EE2DFD">
        <w:rPr>
          <w:rFonts w:hint="eastAsia"/>
        </w:rPr>
        <w:t>移送偵查機關而產生前後兩階段的自白（或證人的證述內容，以下本段論述都包括證人的證述）時，其偵查中前階段（如警察機關或調查局詢問時）的自白因違反任意性要件而被排除時，後階段（如檢察官偵訊）的自白是否也受到污染而在排除之列（即學說上所稱「非</w:t>
      </w:r>
      <w:r w:rsidRPr="00EE2DFD">
        <w:t>任意性自白</w:t>
      </w:r>
      <w:r w:rsidRPr="00EE2DFD">
        <w:rPr>
          <w:rFonts w:hint="eastAsia"/>
        </w:rPr>
        <w:t>之繼續效力問題」），應取決於後階段的自白是否出於被告的自由意思</w:t>
      </w:r>
      <w:r w:rsidRPr="00EE2DFD">
        <w:t>而定</w:t>
      </w:r>
      <w:r w:rsidRPr="00EE2DFD">
        <w:rPr>
          <w:rFonts w:hint="eastAsia"/>
        </w:rPr>
        <w:t>。如果被告在後階段的自白是基於其自由意思而為，而非出於不正方法所取得時，原則上自不在排除之列；如前階段使用不正方法而取得被告自白，其影響被告意思自由的心理強制狀態延續至後階段偵查中，而與後階段偵查的自白具有</w:t>
      </w:r>
      <w:r w:rsidRPr="00EE2DFD">
        <w:t>因果關係</w:t>
      </w:r>
      <w:r w:rsidRPr="00EE2DFD">
        <w:rPr>
          <w:rFonts w:hint="eastAsia"/>
        </w:rPr>
        <w:t>時，則其非任意性自白的排除效力，自應繼續延長至後階段的偵查中。判斷關鍵在於先前的不正方法，對於被告後來自白的任意性有沒有影響。也就是說，不論是事前或訊問當時所為，只要其施用的不正方法，致被告的身體、精神產生壓迫、恐懼狀態延伸至訊問當時，如被告因此不能為自由陳述者，其自白仍非出於任意性，不得採為證據。例如，被告於第一次詢問時因受刑求而自白，員警第二次詢問時雖未再施加刑求，但在偵訊主體及情勢並沒有明顯</w:t>
      </w:r>
      <w:r w:rsidRPr="00EE2DFD">
        <w:rPr>
          <w:rFonts w:hint="eastAsia"/>
        </w:rPr>
        <w:lastRenderedPageBreak/>
        <w:t>變化的情況下，基於「一朝被蛇咬，十年怕草蛇」的心理，不可能期待被告不受先前不正訊問的影響，因此，縱使被告再度自白，也無任意性可言；又如被告於警詢時因為被刑求而自白，員警並威脅被告如敢在檢察官偵訊時翻供，將會把他從看守所</w:t>
      </w:r>
      <w:r w:rsidRPr="00EE2DFD">
        <w:t>借提</w:t>
      </w:r>
      <w:r w:rsidRPr="00EE2DFD">
        <w:rPr>
          <w:rFonts w:hint="eastAsia"/>
        </w:rPr>
        <w:t>出來「修理」時，雖然檢察官訊問時並未使用不正方法，但因先前的不正方法繼續影響被告意思決定及意思活動的任意性，則縱使被告再度自白，同樣在禁止使用之列。</w:t>
      </w:r>
    </w:p>
    <w:p w:rsidR="00D33FEC" w:rsidRPr="00EE2DFD" w:rsidRDefault="00D33FEC" w:rsidP="00D33FEC">
      <w:pPr>
        <w:pStyle w:val="6"/>
        <w:numPr>
          <w:ilvl w:val="5"/>
          <w:numId w:val="1"/>
        </w:numPr>
      </w:pPr>
      <w:r w:rsidRPr="00EE2DFD">
        <w:rPr>
          <w:rFonts w:hint="eastAsia"/>
        </w:rPr>
        <w:t>依刑事訴訟法第156條第3項規定，被告供稱他的自白是出於刑求等不正方法時，應先於其他事證而為調查；如果該自白是經檢察官提出時，法院應命檢察官就自白是出於自由意志之事，指出證明的方法，已如前所述。只是，被告供認犯罪的自白，如果是出於強暴、脅迫、利誘、詐欺或其他不正方法，取得該項自白的偵訊人員，往往應擔負行政甚至刑事責任，如被告已提出證據主張其自白不是出於任意性，法院自應深入調查，不可僅憑負責偵訊被告的犯罪偵查機關或所屬人員函覆、證述並未以不正方法取供，即駁回此項調查證據的聲請，或逕自認定該函覆、證述內容為可採信。又自白任意性的爭執，不僅應先於其他事證而為調查，立法意旨更明示應由檢察官負所謂的「舉證責任」。而因為刑求有無屬於程序上爭點，僅須適用自由的證明程序即可，並不受</w:t>
      </w:r>
      <w:r w:rsidRPr="00EE2DFD">
        <w:t>嚴格證明</w:t>
      </w:r>
      <w:r w:rsidRPr="00EE2DFD">
        <w:rPr>
          <w:rFonts w:hint="eastAsia"/>
        </w:rPr>
        <w:t>法則（</w:t>
      </w:r>
      <w:r w:rsidRPr="00EE2DFD">
        <w:t>法定證據方法</w:t>
      </w:r>
      <w:r w:rsidRPr="00EE2DFD">
        <w:rPr>
          <w:rFonts w:hint="eastAsia"/>
        </w:rPr>
        <w:t>及法定調查程序）的拘束；而且，</w:t>
      </w:r>
      <w:r w:rsidRPr="00EE2DFD">
        <w:t>自由證明</w:t>
      </w:r>
      <w:r w:rsidRPr="00EE2DFD">
        <w:rPr>
          <w:rFonts w:hint="eastAsia"/>
        </w:rPr>
        <w:t>所要求的心證程度，無須達到毋庸</w:t>
      </w:r>
      <w:r w:rsidRPr="00EE2DFD">
        <w:rPr>
          <w:rFonts w:hint="eastAsia"/>
        </w:rPr>
        <w:lastRenderedPageBreak/>
        <w:t>置疑的確信程度，只要法院在心證上認為「很有可能」或「大致相信」即可。也就是說，被告提出刑求的抗辯時，無論檢察官指出的證明方法為何，法院還是可以使用法定以外的證據方法來探知，並且只需要達到大致相信的心證程度，即可判定刑求抗辯成立。</w:t>
      </w:r>
    </w:p>
    <w:p w:rsidR="00D33FEC" w:rsidRPr="00EE2DFD" w:rsidRDefault="00D33FEC" w:rsidP="00D33FEC">
      <w:pPr>
        <w:pStyle w:val="6"/>
        <w:numPr>
          <w:ilvl w:val="5"/>
          <w:numId w:val="1"/>
        </w:numPr>
        <w:rPr>
          <w:rFonts w:hAnsi="標楷體"/>
        </w:rPr>
      </w:pPr>
      <w:r w:rsidRPr="00EE2DFD">
        <w:rPr>
          <w:rFonts w:hint="eastAsia"/>
        </w:rPr>
        <w:t>由</w:t>
      </w:r>
      <w:r w:rsidR="00B546B2">
        <w:rPr>
          <w:rFonts w:hint="eastAsia"/>
        </w:rPr>
        <w:t>郭○雄</w:t>
      </w:r>
      <w:r w:rsidRPr="00EE2DFD">
        <w:rPr>
          <w:rFonts w:hint="eastAsia"/>
        </w:rPr>
        <w:t>歷次在警詢、偵訊、法院審理時的供述及相關</w:t>
      </w:r>
      <w:r w:rsidRPr="00EE2DFD">
        <w:t>書證</w:t>
      </w:r>
      <w:r w:rsidRPr="00EE2DFD">
        <w:rPr>
          <w:rFonts w:hint="eastAsia"/>
        </w:rPr>
        <w:t>，可見承辦員警因另案於75年6月19日逮捕</w:t>
      </w:r>
      <w:r w:rsidR="00B546B2">
        <w:rPr>
          <w:rFonts w:hint="eastAsia"/>
        </w:rPr>
        <w:t>郭○雄</w:t>
      </w:r>
      <w:r w:rsidRPr="00EE2DFD">
        <w:rPr>
          <w:rFonts w:hint="eastAsia"/>
        </w:rPr>
        <w:t>時，因為「作案手法似曾相識」，基於「靈感」而「大膽假設」，在已有</w:t>
      </w:r>
      <w:r w:rsidR="00B546B2">
        <w:rPr>
          <w:rFonts w:hint="eastAsia"/>
        </w:rPr>
        <w:t>郭○雄</w:t>
      </w:r>
      <w:r w:rsidRPr="00EE2DFD">
        <w:rPr>
          <w:rFonts w:hint="eastAsia"/>
        </w:rPr>
        <w:t>涉犯</w:t>
      </w:r>
      <w:r w:rsidR="000013C1">
        <w:rPr>
          <w:rFonts w:hint="eastAsia"/>
        </w:rPr>
        <w:t>金○珍</w:t>
      </w:r>
      <w:r w:rsidRPr="00EE2DFD">
        <w:rPr>
          <w:rFonts w:hint="eastAsia"/>
        </w:rPr>
        <w:t>銀樓搶案的偏見，為求破案的情況下，確實有在青草湖派出所對</w:t>
      </w:r>
      <w:r w:rsidR="00B546B2">
        <w:rPr>
          <w:rFonts w:hint="eastAsia"/>
        </w:rPr>
        <w:t>郭○雄</w:t>
      </w:r>
      <w:r w:rsidRPr="00EE2DFD">
        <w:rPr>
          <w:rFonts w:hint="eastAsia"/>
        </w:rPr>
        <w:t>施以從口鼻灌水、用電話簿墊著並拿鐵鎚敲打身體等刑求逼供手法。其後，在檢察官偵訊</w:t>
      </w:r>
      <w:r w:rsidR="00B546B2">
        <w:rPr>
          <w:rFonts w:hint="eastAsia"/>
        </w:rPr>
        <w:t>郭○雄</w:t>
      </w:r>
      <w:r w:rsidRPr="00EE2DFD">
        <w:rPr>
          <w:rFonts w:hint="eastAsia"/>
        </w:rPr>
        <w:t>時，因為員警也在偵查庭內，</w:t>
      </w:r>
      <w:r w:rsidR="00B546B2">
        <w:rPr>
          <w:rFonts w:hint="eastAsia"/>
        </w:rPr>
        <w:t>郭○雄</w:t>
      </w:r>
      <w:r w:rsidRPr="00EE2DFD">
        <w:rPr>
          <w:rFonts w:hint="eastAsia"/>
        </w:rPr>
        <w:t>擔心被借提出來繼續刑求，才未翻供；直至75年7月5日偵查庭時，因為員警已不在場，</w:t>
      </w:r>
      <w:r w:rsidR="00B546B2">
        <w:rPr>
          <w:rFonts w:hint="eastAsia"/>
        </w:rPr>
        <w:t>郭○雄</w:t>
      </w:r>
      <w:r w:rsidRPr="00EE2DFD">
        <w:rPr>
          <w:rFonts w:hint="eastAsia"/>
        </w:rPr>
        <w:t>才坦承有遭刑求，之後歷次法院審理</w:t>
      </w:r>
      <w:r w:rsidRPr="00EE2DFD">
        <w:rPr>
          <w:rFonts w:hAnsi="標楷體" w:hint="eastAsia"/>
        </w:rPr>
        <w:t>時，</w:t>
      </w:r>
      <w:r w:rsidR="00B546B2">
        <w:rPr>
          <w:rFonts w:hAnsi="標楷體" w:hint="eastAsia"/>
        </w:rPr>
        <w:t>郭○雄</w:t>
      </w:r>
      <w:r w:rsidRPr="00EE2DFD">
        <w:rPr>
          <w:rFonts w:hAnsi="標楷體" w:hint="eastAsia"/>
        </w:rPr>
        <w:t>始終供述有遭刑求逼供情事：</w:t>
      </w:r>
    </w:p>
    <w:p w:rsidR="00D33FEC" w:rsidRPr="00EE2DFD" w:rsidRDefault="00B546B2" w:rsidP="00D33FEC">
      <w:pPr>
        <w:pStyle w:val="7"/>
        <w:numPr>
          <w:ilvl w:val="6"/>
          <w:numId w:val="1"/>
        </w:numPr>
      </w:pPr>
      <w:r>
        <w:rPr>
          <w:rFonts w:hint="eastAsia"/>
        </w:rPr>
        <w:t>郭○雄</w:t>
      </w:r>
      <w:r w:rsidR="00D33FEC" w:rsidRPr="00EE2DFD">
        <w:rPr>
          <w:rFonts w:hint="eastAsia"/>
        </w:rPr>
        <w:t>於75年6月19日上午6時30分（筆錄人：何明萬）、下午2時（筆錄人：張瑞雄）、下午9時50分（筆錄人：何明萬）在新竹市警察局第一分局刑事組接受共計3次的警詢筆錄。</w:t>
      </w:r>
      <w:r>
        <w:rPr>
          <w:rFonts w:hint="eastAsia"/>
        </w:rPr>
        <w:t>郭○雄</w:t>
      </w:r>
      <w:r w:rsidR="00D33FEC" w:rsidRPr="00EE2DFD">
        <w:rPr>
          <w:rFonts w:hint="eastAsia"/>
        </w:rPr>
        <w:t>在3次筆錄中，對於作案人數（有無綽號「阿水」之人）、主謀與駕駛為何人（由何人起犯意為現場勘察、駕駛藍色小貨車）、爬入</w:t>
      </w:r>
      <w:r w:rsidR="000013C1">
        <w:rPr>
          <w:rFonts w:hint="eastAsia"/>
        </w:rPr>
        <w:t>金○珍</w:t>
      </w:r>
      <w:r w:rsidR="00D33FEC" w:rsidRPr="00EE2DFD">
        <w:rPr>
          <w:rFonts w:hint="eastAsia"/>
        </w:rPr>
        <w:t>銀樓的對象（</w:t>
      </w:r>
      <w:r>
        <w:rPr>
          <w:rFonts w:hint="eastAsia"/>
        </w:rPr>
        <w:t>蘇○坤</w:t>
      </w:r>
      <w:r w:rsidR="00D33FEC" w:rsidRPr="00EE2DFD">
        <w:rPr>
          <w:rFonts w:hint="eastAsia"/>
        </w:rPr>
        <w:t>有沒有同時攀爬翻越5樓）等犯罪情節，前後供述不一。而在第三次警詢之後，員警另行對</w:t>
      </w:r>
      <w:r>
        <w:rPr>
          <w:rFonts w:hint="eastAsia"/>
        </w:rPr>
        <w:t>郭○雄</w:t>
      </w:r>
      <w:r w:rsidR="00D33FEC" w:rsidRPr="00EE2DFD">
        <w:rPr>
          <w:rFonts w:hint="eastAsia"/>
        </w:rPr>
        <w:t>「補訊」時，內容如下：</w:t>
      </w:r>
      <w:r w:rsidR="00D33FEC" w:rsidRPr="00EE2DFD">
        <w:rPr>
          <w:rFonts w:hint="eastAsia"/>
        </w:rPr>
        <w:lastRenderedPageBreak/>
        <w:t>「（問：你是否要聘請辯護人？）不要。（問：你以上所說是否實在？）實在。（問：有何意見及補充說明？）我坦白承認所作所為，係在刑事組辦公室內所作之口供，出於自由意識下之供述，絕無半句虛言，且有中國時報記者在場可資作證」等語。承辦員警並取出</w:t>
      </w:r>
      <w:r>
        <w:rPr>
          <w:rFonts w:hint="eastAsia"/>
        </w:rPr>
        <w:t>蘇○坤</w:t>
      </w:r>
      <w:r w:rsidR="00D33FEC" w:rsidRPr="00EE2DFD">
        <w:rPr>
          <w:rFonts w:hint="eastAsia"/>
        </w:rPr>
        <w:t>的口卡片，供作</w:t>
      </w:r>
      <w:r>
        <w:rPr>
          <w:rFonts w:hint="eastAsia"/>
        </w:rPr>
        <w:t>郭○雄</w:t>
      </w:r>
      <w:r w:rsidR="00D33FEC" w:rsidRPr="00EE2DFD">
        <w:rPr>
          <w:rFonts w:hint="eastAsia"/>
        </w:rPr>
        <w:t>指認之用。據此，</w:t>
      </w:r>
      <w:r>
        <w:rPr>
          <w:rFonts w:hint="eastAsia"/>
        </w:rPr>
        <w:t>郭○雄</w:t>
      </w:r>
      <w:r w:rsidR="00D33FEC" w:rsidRPr="00EE2DFD">
        <w:rPr>
          <w:rFonts w:hint="eastAsia"/>
        </w:rPr>
        <w:t>在3次警詢過程中，既然對於作案人數、主謀與駕駛為何人、爬入</w:t>
      </w:r>
      <w:r w:rsidR="000013C1">
        <w:rPr>
          <w:rFonts w:hint="eastAsia"/>
        </w:rPr>
        <w:t>金○珍</w:t>
      </w:r>
      <w:r w:rsidR="00D33FEC" w:rsidRPr="00EE2DFD">
        <w:rPr>
          <w:rFonts w:hint="eastAsia"/>
        </w:rPr>
        <w:t>銀樓的對象等等犯罪情節，前後供述不一，而且承辦員警於第三次警詢後，特別補訊並載明「有中國時報記者在場可資作證」等內容，則</w:t>
      </w:r>
      <w:r>
        <w:rPr>
          <w:rFonts w:hint="eastAsia"/>
        </w:rPr>
        <w:t>郭○雄</w:t>
      </w:r>
      <w:r w:rsidR="00D33FEC" w:rsidRPr="00EE2DFD">
        <w:rPr>
          <w:rFonts w:hint="eastAsia"/>
        </w:rPr>
        <w:t>的供述是否出於自由意志、承辦員警是否有刻意找記者背書等情事，即值得探究。</w:t>
      </w:r>
    </w:p>
    <w:p w:rsidR="00D33FEC" w:rsidRPr="00EE2DFD" w:rsidRDefault="00D33FEC" w:rsidP="00D33FEC">
      <w:pPr>
        <w:pStyle w:val="7"/>
        <w:numPr>
          <w:ilvl w:val="6"/>
          <w:numId w:val="1"/>
        </w:numPr>
      </w:pPr>
      <w:r w:rsidRPr="00EE2DFD">
        <w:rPr>
          <w:rFonts w:hAnsi="標楷體" w:hint="eastAsia"/>
        </w:rPr>
        <w:t>75年6月20日新生報標題為：「作案手法似曾相識」、「大膽假設果獲滿分」、「</w:t>
      </w:r>
      <w:r w:rsidR="000013C1">
        <w:rPr>
          <w:rFonts w:hAnsi="標楷體" w:hint="eastAsia"/>
        </w:rPr>
        <w:t>金○珍</w:t>
      </w:r>
      <w:r w:rsidRPr="00EE2DFD">
        <w:rPr>
          <w:rFonts w:hAnsi="標楷體" w:hint="eastAsia"/>
        </w:rPr>
        <w:t>銀樓強盜案破得不偶然」的新聞</w:t>
      </w:r>
      <w:r w:rsidRPr="00EE2DFD">
        <w:rPr>
          <w:rFonts w:hint="eastAsia"/>
        </w:rPr>
        <w:t>報導中，內容提及：「新竹市警方，昨日凌晨查獲一起竊盜未遂案時，從歹徒犯案模式中，尋獲靈感而『槓上開花』的偵破幾成懸案的</w:t>
      </w:r>
      <w:r w:rsidR="000013C1">
        <w:rPr>
          <w:rFonts w:hint="eastAsia"/>
        </w:rPr>
        <w:t>金○珍</w:t>
      </w:r>
      <w:r w:rsidRPr="00EE2DFD">
        <w:rPr>
          <w:rFonts w:hint="eastAsia"/>
        </w:rPr>
        <w:t>銀樓強盜案」、「但最重要的關鍵，仍在於幹員從積案犯罪手法中，察覺郭嫌所用技巧、工具，都與三月間發生的</w:t>
      </w:r>
      <w:r w:rsidR="000013C1">
        <w:rPr>
          <w:rFonts w:hint="eastAsia"/>
        </w:rPr>
        <w:t>金○珍</w:t>
      </w:r>
      <w:r w:rsidRPr="00EE2DFD">
        <w:rPr>
          <w:rFonts w:hint="eastAsia"/>
        </w:rPr>
        <w:t>銀樓強盜案近似。有此假設後，整個偵查作業，得以順底於成。在講究科學辦案精神的今日，這絲『靈感』的獲得，絕非偶然，更不是俯拾可得。而還要歸功於承辦員警，在平日清查積案中能有深入了解才可。因此，才能靈機一現之餘，立即掌</w:t>
      </w:r>
      <w:r w:rsidRPr="00EE2DFD">
        <w:rPr>
          <w:rFonts w:hint="eastAsia"/>
        </w:rPr>
        <w:lastRenderedPageBreak/>
        <w:t>握辦案鍥機」等內容。又</w:t>
      </w:r>
      <w:r w:rsidR="00B546B2">
        <w:rPr>
          <w:rFonts w:hint="eastAsia"/>
        </w:rPr>
        <w:t>郭○雄</w:t>
      </w:r>
      <w:r w:rsidRPr="00EE2DFD">
        <w:rPr>
          <w:rFonts w:hint="eastAsia"/>
        </w:rPr>
        <w:t>是因行竊金</w:t>
      </w:r>
      <w:r w:rsidR="00801F15" w:rsidRPr="00801F15">
        <w:rPr>
          <w:rFonts w:hint="eastAsia"/>
          <w:color w:val="C00000"/>
        </w:rPr>
        <w:t>○</w:t>
      </w:r>
      <w:r w:rsidRPr="00EE2DFD">
        <w:rPr>
          <w:rFonts w:hint="eastAsia"/>
        </w:rPr>
        <w:t>源銀樓未遂，於75年6月19日凌晨3時30分為警當場逮捕後，他在承辦員警詢問過程中，才「坦承」與</w:t>
      </w:r>
      <w:r w:rsidR="00B546B2">
        <w:rPr>
          <w:rFonts w:hint="eastAsia"/>
        </w:rPr>
        <w:t>蘇○坤</w:t>
      </w:r>
      <w:r w:rsidRPr="00EE2DFD">
        <w:rPr>
          <w:rFonts w:hint="eastAsia"/>
        </w:rPr>
        <w:t>共同涉犯75年3月23日發生的</w:t>
      </w:r>
      <w:r w:rsidR="000013C1">
        <w:rPr>
          <w:rFonts w:hint="eastAsia"/>
        </w:rPr>
        <w:t>金○珍</w:t>
      </w:r>
      <w:r w:rsidRPr="00EE2DFD">
        <w:rPr>
          <w:rFonts w:hint="eastAsia"/>
        </w:rPr>
        <w:t>銀樓搶案等情，也已如前所述，可見該新生報的報導內容完全與</w:t>
      </w:r>
      <w:r w:rsidR="000013C1">
        <w:rPr>
          <w:rFonts w:hint="eastAsia"/>
        </w:rPr>
        <w:t>金○珍</w:t>
      </w:r>
      <w:r w:rsidRPr="00EE2DFD">
        <w:rPr>
          <w:rFonts w:hint="eastAsia"/>
        </w:rPr>
        <w:t>銀樓強劫案的「破案」情節相符。據此可知，新竹市警察局第一分局刑事組在訊問</w:t>
      </w:r>
      <w:r w:rsidR="00B546B2">
        <w:rPr>
          <w:rFonts w:hint="eastAsia"/>
        </w:rPr>
        <w:t>郭○雄</w:t>
      </w:r>
      <w:r w:rsidRPr="00EE2DFD">
        <w:rPr>
          <w:rFonts w:hint="eastAsia"/>
        </w:rPr>
        <w:t>、</w:t>
      </w:r>
      <w:r w:rsidR="00B546B2">
        <w:rPr>
          <w:rFonts w:hint="eastAsia"/>
        </w:rPr>
        <w:t>蘇○坤</w:t>
      </w:r>
      <w:r w:rsidRPr="00EE2DFD">
        <w:rPr>
          <w:rFonts w:hint="eastAsia"/>
        </w:rPr>
        <w:t>或其他證人的過程中，不僅曾有記者在場，而且當日隨即召開破案記者會，則上述新聞媒體得以對於理應</w:t>
      </w:r>
      <w:r w:rsidRPr="00EE2DFD">
        <w:t>偵查不公開</w:t>
      </w:r>
      <w:r w:rsidRPr="00EE2DFD">
        <w:rPr>
          <w:rFonts w:hint="eastAsia"/>
        </w:rPr>
        <w:t>的「破案」內情鉅細靡遺的報導，有高度可能是承辦員警為了邀功，而將此「作案情節」、「破案過程」披露予記者知悉。是以，由前述新生報的報導內容可知，承辦員警是因為「作案手法似曾相識」，基於「靈感」而「大膽假設」，也就是承辦員警已有</w:t>
      </w:r>
      <w:r w:rsidR="00B546B2">
        <w:rPr>
          <w:rFonts w:hint="eastAsia"/>
        </w:rPr>
        <w:t>郭○雄</w:t>
      </w:r>
      <w:r w:rsidRPr="00EE2DFD">
        <w:rPr>
          <w:rFonts w:hint="eastAsia"/>
        </w:rPr>
        <w:t>涉犯</w:t>
      </w:r>
      <w:r w:rsidR="000013C1">
        <w:rPr>
          <w:rFonts w:hint="eastAsia"/>
        </w:rPr>
        <w:t>金○珍</w:t>
      </w:r>
      <w:r w:rsidRPr="00EE2DFD">
        <w:rPr>
          <w:rFonts w:hint="eastAsia"/>
        </w:rPr>
        <w:t>銀樓搶案的偏見，則承辦員警為求破案，在</w:t>
      </w:r>
      <w:r w:rsidR="00B546B2">
        <w:rPr>
          <w:rFonts w:hint="eastAsia"/>
        </w:rPr>
        <w:t>郭○雄</w:t>
      </w:r>
      <w:r w:rsidRPr="00EE2DFD">
        <w:rPr>
          <w:rFonts w:hint="eastAsia"/>
        </w:rPr>
        <w:t>堅持否認「犯行」的情況下，即有刑求逼供</w:t>
      </w:r>
      <w:r w:rsidR="00B546B2">
        <w:rPr>
          <w:rFonts w:hint="eastAsia"/>
        </w:rPr>
        <w:t>郭○雄</w:t>
      </w:r>
      <w:r w:rsidRPr="00EE2DFD">
        <w:rPr>
          <w:rFonts w:hint="eastAsia"/>
        </w:rPr>
        <w:t>的高度可能。</w:t>
      </w:r>
    </w:p>
    <w:p w:rsidR="00D33FEC" w:rsidRPr="00EE2DFD" w:rsidRDefault="00B546B2" w:rsidP="00D33FEC">
      <w:pPr>
        <w:pStyle w:val="7"/>
        <w:numPr>
          <w:ilvl w:val="6"/>
          <w:numId w:val="1"/>
        </w:numPr>
      </w:pPr>
      <w:r>
        <w:rPr>
          <w:rFonts w:hint="eastAsia"/>
        </w:rPr>
        <w:t>郭○雄</w:t>
      </w:r>
      <w:r w:rsidR="00D33FEC" w:rsidRPr="00EE2DFD">
        <w:rPr>
          <w:rFonts w:hint="eastAsia"/>
        </w:rPr>
        <w:t>於75年6月21日上午10時15分在檢察官偵訊時，供稱：「（問：你對警察要帶你去查贓，有何意見？）沒有意見……（問：你還有何陳述？）我希望被判極刑，馬上處決。（問：為何會這樣呢？）我不想活了。（問：為何不想活？）【不答】）」等語，如此供述表示其中明</w:t>
      </w:r>
      <w:r w:rsidR="00D33FEC" w:rsidRPr="00EE2DFD">
        <w:t>顯有</w:t>
      </w:r>
      <w:r w:rsidR="00D33FEC" w:rsidRPr="00EE2DFD">
        <w:rPr>
          <w:rFonts w:hint="eastAsia"/>
        </w:rPr>
        <w:t>隱情。據此可知，</w:t>
      </w:r>
      <w:r>
        <w:rPr>
          <w:rFonts w:hint="eastAsia"/>
        </w:rPr>
        <w:t>郭○雄</w:t>
      </w:r>
      <w:r w:rsidR="00D33FEC" w:rsidRPr="00EE2DFD">
        <w:rPr>
          <w:rFonts w:hint="eastAsia"/>
        </w:rPr>
        <w:t>有因為在警詢時遭承辦員警刑求，此時承辦員警卻又在偵查庭內，他</w:t>
      </w:r>
      <w:r w:rsidR="00D33FEC" w:rsidRPr="00EE2DFD">
        <w:rPr>
          <w:rFonts w:hint="eastAsia"/>
        </w:rPr>
        <w:lastRenderedPageBreak/>
        <w:t>因為承受重大壓力，欲言又止，才會口出：「希望被判極刑，馬上處決」的高度可能。</w:t>
      </w:r>
    </w:p>
    <w:p w:rsidR="00D33FEC" w:rsidRPr="00EE2DFD" w:rsidRDefault="00B546B2" w:rsidP="00D33FEC">
      <w:pPr>
        <w:pStyle w:val="7"/>
        <w:numPr>
          <w:ilvl w:val="6"/>
          <w:numId w:val="1"/>
        </w:numPr>
      </w:pPr>
      <w:r>
        <w:rPr>
          <w:rFonts w:hint="eastAsia"/>
        </w:rPr>
        <w:t>郭○雄</w:t>
      </w:r>
      <w:r w:rsidR="00D33FEC" w:rsidRPr="00EE2DFD">
        <w:rPr>
          <w:rFonts w:hint="eastAsia"/>
        </w:rPr>
        <w:t>於75年7月5日上午10時15分在檢察官偵訊時，供稱：「（問：75年3月23日3時20分許，何人與你同去</w:t>
      </w:r>
      <w:r w:rsidR="000013C1">
        <w:rPr>
          <w:rFonts w:hint="eastAsia"/>
        </w:rPr>
        <w:t>金○珍</w:t>
      </w:r>
      <w:r w:rsidR="00D33FEC" w:rsidRPr="00EE2DFD">
        <w:rPr>
          <w:rFonts w:hint="eastAsia"/>
        </w:rPr>
        <w:t>銀樓的？）我們2人根本沒有去，在刑事組對我灌水的」等語。據此可知，</w:t>
      </w:r>
      <w:r>
        <w:rPr>
          <w:rFonts w:hint="eastAsia"/>
        </w:rPr>
        <w:t>郭○雄</w:t>
      </w:r>
      <w:r w:rsidR="00D33FEC" w:rsidRPr="00EE2DFD">
        <w:rPr>
          <w:rFonts w:hint="eastAsia"/>
        </w:rPr>
        <w:t>在這次檢察官訊問時，已供稱他曾遭承辦員警刑求、被屈打成招的情事。</w:t>
      </w:r>
    </w:p>
    <w:p w:rsidR="00D33FEC" w:rsidRPr="00EE2DFD" w:rsidRDefault="00D33FEC" w:rsidP="00D33FEC">
      <w:pPr>
        <w:pStyle w:val="7"/>
        <w:numPr>
          <w:ilvl w:val="6"/>
          <w:numId w:val="1"/>
        </w:numPr>
      </w:pPr>
      <w:r w:rsidRPr="00EE2DFD">
        <w:rPr>
          <w:rFonts w:hint="eastAsia"/>
        </w:rPr>
        <w:t>員警張瑞雄、何明萬於75年7月8日在檢察官偵訊時，雖然分別證稱：「（問：</w:t>
      </w:r>
      <w:r w:rsidR="00B546B2">
        <w:rPr>
          <w:rFonts w:hint="eastAsia"/>
        </w:rPr>
        <w:t>郭○雄</w:t>
      </w:r>
      <w:r w:rsidRPr="00EE2DFD">
        <w:rPr>
          <w:rFonts w:hint="eastAsia"/>
        </w:rPr>
        <w:t>的警訊筆錄是否你製作的？）是的。（問：你當時有無對</w:t>
      </w:r>
      <w:r w:rsidR="00B546B2">
        <w:rPr>
          <w:rFonts w:hint="eastAsia"/>
        </w:rPr>
        <w:t>郭○雄</w:t>
      </w:r>
      <w:r w:rsidRPr="00EE2DFD">
        <w:rPr>
          <w:rFonts w:hint="eastAsia"/>
        </w:rPr>
        <w:t>刑求？）沒有。（問：</w:t>
      </w:r>
      <w:r w:rsidR="00B546B2">
        <w:rPr>
          <w:rFonts w:hint="eastAsia"/>
        </w:rPr>
        <w:t>郭○雄</w:t>
      </w:r>
      <w:r w:rsidRPr="00EE2DFD">
        <w:rPr>
          <w:rFonts w:hint="eastAsia"/>
        </w:rPr>
        <w:t>說你對他灌水，有無此事？）沒有此事」、「（問：</w:t>
      </w:r>
      <w:r w:rsidR="00B546B2">
        <w:rPr>
          <w:rFonts w:hint="eastAsia"/>
        </w:rPr>
        <w:t>郭○雄</w:t>
      </w:r>
      <w:r w:rsidRPr="00EE2DFD">
        <w:rPr>
          <w:rFonts w:hint="eastAsia"/>
        </w:rPr>
        <w:t>75年6月19日6時30分及當天21時50分之筆錄是否你製作的？）是的。（問：當時你有無對</w:t>
      </w:r>
      <w:r w:rsidR="00B546B2">
        <w:rPr>
          <w:rFonts w:hint="eastAsia"/>
        </w:rPr>
        <w:t>郭○雄</w:t>
      </w:r>
      <w:r w:rsidRPr="00EE2DFD">
        <w:rPr>
          <w:rFonts w:hint="eastAsia"/>
        </w:rPr>
        <w:t>灌水？）沒有」等語。然而，由上面的說明可知，對受訊問人以刑求等方式不正取供的執法人員，本身將因為其違法行為，擔負著可能的行政懲處、刑事責任，則該執法人員為虛偽證述的可能性極高。是以，法院自不能僅因張瑞雄、何明萬證述並未以不正方法對</w:t>
      </w:r>
      <w:r w:rsidR="00B546B2">
        <w:rPr>
          <w:rFonts w:hint="eastAsia"/>
        </w:rPr>
        <w:t>郭○雄</w:t>
      </w:r>
      <w:r w:rsidRPr="00EE2DFD">
        <w:rPr>
          <w:rFonts w:hint="eastAsia"/>
        </w:rPr>
        <w:t>取供，即認定他們的證述內容為可採信。</w:t>
      </w:r>
    </w:p>
    <w:p w:rsidR="00D33FEC" w:rsidRPr="00EE2DFD" w:rsidRDefault="00B546B2" w:rsidP="00D33FEC">
      <w:pPr>
        <w:pStyle w:val="7"/>
        <w:numPr>
          <w:ilvl w:val="6"/>
          <w:numId w:val="1"/>
        </w:numPr>
      </w:pPr>
      <w:r>
        <w:rPr>
          <w:rFonts w:hint="eastAsia"/>
        </w:rPr>
        <w:t>郭○雄</w:t>
      </w:r>
      <w:r w:rsidR="00D33FEC" w:rsidRPr="00EE2DFD">
        <w:rPr>
          <w:rFonts w:hint="eastAsia"/>
        </w:rPr>
        <w:t>於75年7月15日在新竹地院訊問時，供稱：「（問：75年3月23日3時20分左右，你有到新竹市○○街○○號</w:t>
      </w:r>
      <w:r w:rsidR="000013C1">
        <w:rPr>
          <w:rFonts w:hint="eastAsia"/>
        </w:rPr>
        <w:t>金○珍</w:t>
      </w:r>
      <w:r w:rsidR="00D33FEC" w:rsidRPr="00EE2DFD">
        <w:rPr>
          <w:rFonts w:hint="eastAsia"/>
        </w:rPr>
        <w:t>銀樓？）沒有，那是逼供的」、（問：你在檢察官訊問時你都承認？）當時刑事組人員</w:t>
      </w:r>
      <w:r w:rsidR="00D33FEC" w:rsidRPr="00EE2DFD">
        <w:rPr>
          <w:rFonts w:hint="eastAsia"/>
        </w:rPr>
        <w:lastRenderedPageBreak/>
        <w:t>還在場。（問：你還講是與</w:t>
      </w:r>
      <w:r>
        <w:rPr>
          <w:rFonts w:hint="eastAsia"/>
        </w:rPr>
        <w:t>蘇○坤</w:t>
      </w:r>
      <w:r w:rsidR="00D33FEC" w:rsidRPr="00EE2DFD">
        <w:rPr>
          <w:rFonts w:hint="eastAsia"/>
        </w:rPr>
        <w:t>一起去的？）他們逼我招」等語。據此可知，</w:t>
      </w:r>
      <w:r>
        <w:rPr>
          <w:rFonts w:hint="eastAsia"/>
        </w:rPr>
        <w:t>郭○雄</w:t>
      </w:r>
      <w:r w:rsidR="00D33FEC" w:rsidRPr="00EE2DFD">
        <w:rPr>
          <w:rFonts w:hint="eastAsia"/>
        </w:rPr>
        <w:t>在這次訊問時，還是供稱他曾遭承辦員警刑求、被屈打成招；他因為擔心被借提出來繼續刑求，才未在檢察官偵訊時翻供。</w:t>
      </w:r>
    </w:p>
    <w:p w:rsidR="00D33FEC" w:rsidRPr="00EE2DFD" w:rsidRDefault="00B546B2" w:rsidP="00D33FEC">
      <w:pPr>
        <w:pStyle w:val="7"/>
        <w:numPr>
          <w:ilvl w:val="6"/>
          <w:numId w:val="1"/>
        </w:numPr>
      </w:pPr>
      <w:r>
        <w:rPr>
          <w:rFonts w:hint="eastAsia"/>
        </w:rPr>
        <w:t>郭○雄</w:t>
      </w:r>
      <w:r w:rsidR="00D33FEC" w:rsidRPr="00EE2DFD">
        <w:rPr>
          <w:rFonts w:hint="eastAsia"/>
        </w:rPr>
        <w:t>於75年7月22日在新竹地院訊問時，供稱：「（問：你在警局訊問時有承認？）我被刑訊，迫我要照他們教我所說的話承認。（問：你當時你有拿了一把菜刀？）沒有，是刑事組教我說的。（問：你們兩人用尼龍繩將</w:t>
      </w:r>
      <w:r w:rsidR="000013C1">
        <w:rPr>
          <w:rFonts w:hint="eastAsia"/>
        </w:rPr>
        <w:t>陳○輝</w:t>
      </w:r>
      <w:r w:rsidR="00D33FEC" w:rsidRPr="00EE2DFD">
        <w:rPr>
          <w:rFonts w:hint="eastAsia"/>
        </w:rPr>
        <w:t>、</w:t>
      </w:r>
      <w:r w:rsidR="000013C1">
        <w:rPr>
          <w:rFonts w:hint="eastAsia"/>
        </w:rPr>
        <w:t>陳許○龍</w:t>
      </w:r>
      <w:r w:rsidR="00D33FEC" w:rsidRPr="00EE2DFD">
        <w:rPr>
          <w:rFonts w:hint="eastAsia"/>
        </w:rPr>
        <w:t>綑綁……將手鐲、項鍊等持往新竹市○○街</w:t>
      </w:r>
      <w:r w:rsidR="000013C1">
        <w:rPr>
          <w:rFonts w:hint="eastAsia"/>
        </w:rPr>
        <w:t>寶○銀</w:t>
      </w:r>
      <w:r w:rsidR="00D33FEC" w:rsidRPr="00EE2DFD">
        <w:rPr>
          <w:rFonts w:hint="eastAsia"/>
        </w:rPr>
        <w:t>樓售予</w:t>
      </w:r>
      <w:r w:rsidR="000013C1">
        <w:rPr>
          <w:rFonts w:hint="eastAsia"/>
        </w:rPr>
        <w:t>彭○基</w:t>
      </w:r>
      <w:r w:rsidR="00D33FEC" w:rsidRPr="00EE2DFD">
        <w:rPr>
          <w:rFonts w:hint="eastAsia"/>
        </w:rPr>
        <w:t>是嗎？）沒有的事。（問：你們為何在警局偵訊時要承認？）警察說如果不承認就要打，隨時都可以從看守所提出來打」、「（問：</w:t>
      </w:r>
      <w:r>
        <w:rPr>
          <w:rFonts w:hint="eastAsia"/>
        </w:rPr>
        <w:t>蘇○坤</w:t>
      </w:r>
      <w:r w:rsidR="00D33FEC" w:rsidRPr="00EE2DFD">
        <w:rPr>
          <w:rFonts w:hint="eastAsia"/>
        </w:rPr>
        <w:t>究竟有無參加和你一起作案？）沒有參加，我也是被迫供認，背上被打傷，我只能亂講，不想要被再打」等語。據此可知，</w:t>
      </w:r>
      <w:r>
        <w:rPr>
          <w:rFonts w:hint="eastAsia"/>
        </w:rPr>
        <w:t>郭○雄</w:t>
      </w:r>
      <w:r w:rsidR="00D33FEC" w:rsidRPr="00EE2DFD">
        <w:rPr>
          <w:rFonts w:hint="eastAsia"/>
        </w:rPr>
        <w:t>在這次訊問時，還是供稱他曾遭承辦員警刑求、被屈打成招；他因為擔心被借提出來繼續刑求，才未在檢察官偵訊時翻供。</w:t>
      </w:r>
    </w:p>
    <w:p w:rsidR="00D33FEC" w:rsidRPr="00EE2DFD" w:rsidRDefault="00B546B2" w:rsidP="00D33FEC">
      <w:pPr>
        <w:pStyle w:val="7"/>
        <w:numPr>
          <w:ilvl w:val="6"/>
          <w:numId w:val="1"/>
        </w:numPr>
      </w:pPr>
      <w:r>
        <w:rPr>
          <w:rFonts w:hint="eastAsia"/>
        </w:rPr>
        <w:t>郭○雄</w:t>
      </w:r>
      <w:r w:rsidR="00D33FEC" w:rsidRPr="00EE2DFD">
        <w:rPr>
          <w:rFonts w:hint="eastAsia"/>
        </w:rPr>
        <w:t>之母</w:t>
      </w:r>
      <w:r w:rsidR="000013C1">
        <w:rPr>
          <w:rFonts w:hint="eastAsia"/>
        </w:rPr>
        <w:t>郭陳○妹</w:t>
      </w:r>
      <w:r w:rsidR="00D33FEC" w:rsidRPr="00EE2DFD">
        <w:rPr>
          <w:rFonts w:hint="eastAsia"/>
        </w:rPr>
        <w:t>於</w:t>
      </w:r>
      <w:r>
        <w:rPr>
          <w:rFonts w:hint="eastAsia"/>
        </w:rPr>
        <w:t>郭○雄</w:t>
      </w:r>
      <w:r w:rsidR="00D33FEC" w:rsidRPr="00EE2DFD">
        <w:rPr>
          <w:rFonts w:hint="eastAsia"/>
        </w:rPr>
        <w:t>在審判中經解除</w:t>
      </w:r>
      <w:r w:rsidR="00D33FEC" w:rsidRPr="00EE2DFD">
        <w:t>羈押禁見</w:t>
      </w:r>
      <w:r w:rsidR="00D33FEC" w:rsidRPr="00EE2DFD">
        <w:rPr>
          <w:rFonts w:hint="eastAsia"/>
        </w:rPr>
        <w:t>，而看到</w:t>
      </w:r>
      <w:r>
        <w:rPr>
          <w:rFonts w:hint="eastAsia"/>
        </w:rPr>
        <w:t>郭○雄</w:t>
      </w:r>
      <w:r w:rsidR="00D33FEC" w:rsidRPr="00EE2DFD">
        <w:rPr>
          <w:rFonts w:hint="eastAsia"/>
        </w:rPr>
        <w:t>後，隨即於75年7月23日、25日分別提出聲請書，敘明：「</w:t>
      </w:r>
      <w:r w:rsidR="00D33FEC" w:rsidRPr="00EE2DFD">
        <w:t>聲請人</w:t>
      </w:r>
      <w:r w:rsidR="00D33FEC" w:rsidRPr="00EE2DFD">
        <w:rPr>
          <w:rFonts w:hint="eastAsia"/>
        </w:rPr>
        <w:t>之子</w:t>
      </w:r>
      <w:r>
        <w:rPr>
          <w:rFonts w:hint="eastAsia"/>
        </w:rPr>
        <w:t>郭○雄</w:t>
      </w:r>
      <w:r w:rsidR="00D33FEC" w:rsidRPr="00EE2DFD">
        <w:rPr>
          <w:rFonts w:hint="eastAsia"/>
        </w:rPr>
        <w:t>以涉嫌強盜案件，被新竹警察分局扣押後，即遭刑求逼供，</w:t>
      </w:r>
      <w:r w:rsidR="00D33FEC" w:rsidRPr="00EE2DFD">
        <w:t>迄</w:t>
      </w:r>
      <w:r w:rsidR="00D33FEC" w:rsidRPr="00EE2DFD">
        <w:rPr>
          <w:rFonts w:hint="eastAsia"/>
        </w:rPr>
        <w:t>今身上仍留有傷痕，聲請人最近獲准接見後，始悉新竹分局有非法偵訊之情事，</w:t>
      </w:r>
      <w:r w:rsidR="00D33FEC" w:rsidRPr="00EE2DFD">
        <w:rPr>
          <w:rFonts w:hint="eastAsia"/>
        </w:rPr>
        <w:lastRenderedPageBreak/>
        <w:t>因事關</w:t>
      </w:r>
      <w:r>
        <w:rPr>
          <w:rFonts w:hint="eastAsia"/>
        </w:rPr>
        <w:t>郭○雄</w:t>
      </w:r>
      <w:r w:rsidR="00D33FEC" w:rsidRPr="00EE2DFD">
        <w:rPr>
          <w:rFonts w:hint="eastAsia"/>
        </w:rPr>
        <w:t>之權益，懇請鈞院就此詳予查證，並指定法醫予其驗傷」、「</w:t>
      </w:r>
      <w:r>
        <w:rPr>
          <w:rFonts w:hint="eastAsia"/>
        </w:rPr>
        <w:t>郭○雄</w:t>
      </w:r>
      <w:r w:rsidR="00D33FEC" w:rsidRPr="00EE2DFD">
        <w:rPr>
          <w:rFonts w:hint="eastAsia"/>
        </w:rPr>
        <w:t>於7月22日上午10時30分在鈞院第七法庭接受傳訊時，曾報身體背部及手部傷痕很多，是否刑警有屈打成招，請審判長恩准法醫驗傷，以瞭真相」等內容。據此可知，</w:t>
      </w:r>
      <w:r w:rsidR="000013C1">
        <w:rPr>
          <w:rFonts w:hint="eastAsia"/>
        </w:rPr>
        <w:t>郭陳○妹</w:t>
      </w:r>
      <w:r w:rsidR="00D33FEC" w:rsidRPr="00EE2DFD">
        <w:rPr>
          <w:rFonts w:hint="eastAsia"/>
        </w:rPr>
        <w:t>在獲准接見</w:t>
      </w:r>
      <w:r>
        <w:rPr>
          <w:rFonts w:hint="eastAsia"/>
        </w:rPr>
        <w:t>郭○雄</w:t>
      </w:r>
      <w:r w:rsidR="00D33FEC" w:rsidRPr="00EE2DFD">
        <w:rPr>
          <w:rFonts w:hint="eastAsia"/>
        </w:rPr>
        <w:t>，於發現</w:t>
      </w:r>
      <w:r>
        <w:rPr>
          <w:rFonts w:hint="eastAsia"/>
        </w:rPr>
        <w:t>郭○雄</w:t>
      </w:r>
      <w:r w:rsidR="00D33FEC" w:rsidRPr="00EE2DFD">
        <w:rPr>
          <w:rFonts w:hint="eastAsia"/>
        </w:rPr>
        <w:t>有遭刑求逼供並在身體上留下傷痕之後，基於為人母親的慈愛、關懷之情，隨即具狀請求新竹地院詳予查證，可見</w:t>
      </w:r>
      <w:r>
        <w:rPr>
          <w:rFonts w:hint="eastAsia"/>
        </w:rPr>
        <w:t>郭○雄</w:t>
      </w:r>
      <w:r w:rsidR="00D33FEC" w:rsidRPr="00EE2DFD">
        <w:rPr>
          <w:rFonts w:hint="eastAsia"/>
        </w:rPr>
        <w:t>確有遭承辦員警刑求的高度可能。</w:t>
      </w:r>
    </w:p>
    <w:p w:rsidR="00D33FEC" w:rsidRPr="00EE2DFD" w:rsidRDefault="00B546B2" w:rsidP="00D33FEC">
      <w:pPr>
        <w:pStyle w:val="7"/>
        <w:numPr>
          <w:ilvl w:val="6"/>
          <w:numId w:val="1"/>
        </w:numPr>
      </w:pPr>
      <w:r>
        <w:rPr>
          <w:rFonts w:hint="eastAsia"/>
        </w:rPr>
        <w:t>郭○雄</w:t>
      </w:r>
      <w:r w:rsidR="00D33FEC" w:rsidRPr="00EE2DFD">
        <w:rPr>
          <w:rFonts w:hint="eastAsia"/>
        </w:rPr>
        <w:t>於75年8月5日在新竹地院訊問時，供稱：「（問：刑事組根本不知道</w:t>
      </w:r>
      <w:r>
        <w:rPr>
          <w:rFonts w:hint="eastAsia"/>
        </w:rPr>
        <w:t>蘇○坤</w:t>
      </w:r>
      <w:r w:rsidR="00D33FEC" w:rsidRPr="00EE2DFD">
        <w:rPr>
          <w:rFonts w:hint="eastAsia"/>
        </w:rPr>
        <w:t>其人？）刑事組的人對我說搶金飾的人長的模樣後要我咬</w:t>
      </w:r>
      <w:r>
        <w:rPr>
          <w:rFonts w:hint="eastAsia"/>
        </w:rPr>
        <w:t>蘇○坤</w:t>
      </w:r>
      <w:r w:rsidR="00D33FEC" w:rsidRPr="00EE2DFD">
        <w:rPr>
          <w:rFonts w:hint="eastAsia"/>
        </w:rPr>
        <w:t>」、「（問：刑警鄭進良、朱崇賢、何明萬、張瑞雄都說是根據你供述所作成筆錄，並未逼供？）他們當然這樣說」、「（問：你在檢察官偵查中也是說</w:t>
      </w:r>
      <w:r>
        <w:rPr>
          <w:rFonts w:hint="eastAsia"/>
        </w:rPr>
        <w:t>蘇○坤</w:t>
      </w:r>
      <w:r w:rsidR="00D33FEC" w:rsidRPr="00EE2DFD">
        <w:rPr>
          <w:rFonts w:hint="eastAsia"/>
        </w:rPr>
        <w:t>和你一齊去搶劫？）當時刑警在那裡我不敢實說」等語。據此可知，</w:t>
      </w:r>
      <w:r>
        <w:rPr>
          <w:rFonts w:hint="eastAsia"/>
        </w:rPr>
        <w:t>郭○雄</w:t>
      </w:r>
      <w:r w:rsidR="00D33FEC" w:rsidRPr="00EE2DFD">
        <w:rPr>
          <w:rFonts w:hint="eastAsia"/>
        </w:rPr>
        <w:t>在這次訊問時，還是供稱他曾遭承辦員警刑求、被屈打成招；他因為擔心被借提出來繼續刑求，才未在檢察官偵訊時翻供。</w:t>
      </w:r>
    </w:p>
    <w:p w:rsidR="00D33FEC" w:rsidRPr="00EE2DFD" w:rsidRDefault="00B546B2" w:rsidP="00D33FEC">
      <w:pPr>
        <w:pStyle w:val="7"/>
        <w:numPr>
          <w:ilvl w:val="6"/>
          <w:numId w:val="1"/>
        </w:numPr>
      </w:pPr>
      <w:r>
        <w:rPr>
          <w:rFonts w:hint="eastAsia"/>
        </w:rPr>
        <w:t>郭○雄</w:t>
      </w:r>
      <w:r w:rsidR="00D33FEC" w:rsidRPr="00EE2DFD">
        <w:rPr>
          <w:rFonts w:hint="eastAsia"/>
        </w:rPr>
        <w:t>於75年11月11日在法院訊問時，供稱：「（問：75年3月23日上午3時20分許你是否與</w:t>
      </w:r>
      <w:r>
        <w:rPr>
          <w:rFonts w:hint="eastAsia"/>
        </w:rPr>
        <w:t>蘇○坤</w:t>
      </w:r>
      <w:r w:rsidR="00D33FEC" w:rsidRPr="00EE2DFD">
        <w:rPr>
          <w:rFonts w:hint="eastAsia"/>
        </w:rPr>
        <w:t>頭戴蒙面罩以鐵剪破壞鐵窗侵入</w:t>
      </w:r>
      <w:r w:rsidR="000013C1">
        <w:rPr>
          <w:rFonts w:hint="eastAsia"/>
        </w:rPr>
        <w:t>金○珍</w:t>
      </w:r>
      <w:r w:rsidR="00D33FEC" w:rsidRPr="00EE2DFD">
        <w:rPr>
          <w:rFonts w:hint="eastAsia"/>
        </w:rPr>
        <w:t>銀樓行竊被發覺？）沒有，當天我有不在場證明，我去油漆。（問：當天你進入</w:t>
      </w:r>
      <w:r w:rsidR="000013C1">
        <w:rPr>
          <w:rFonts w:hint="eastAsia"/>
        </w:rPr>
        <w:t>金○珍</w:t>
      </w:r>
      <w:r w:rsidR="00D33FEC" w:rsidRPr="00EE2DFD">
        <w:rPr>
          <w:rFonts w:hint="eastAsia"/>
        </w:rPr>
        <w:t>銀樓時自他家廚房取</w:t>
      </w:r>
      <w:r w:rsidR="00D33FEC" w:rsidRPr="00EE2DFD">
        <w:rPr>
          <w:rFonts w:hint="eastAsia"/>
        </w:rPr>
        <w:lastRenderedPageBreak/>
        <w:t>出菜刀一把，被</w:t>
      </w:r>
      <w:r w:rsidR="000013C1">
        <w:rPr>
          <w:rFonts w:hint="eastAsia"/>
        </w:rPr>
        <w:t>陳○輝</w:t>
      </w:r>
      <w:r w:rsidR="00D33FEC" w:rsidRPr="00EE2DFD">
        <w:rPr>
          <w:rFonts w:hint="eastAsia"/>
        </w:rPr>
        <w:t>夫婦發覺時，</w:t>
      </w:r>
      <w:r>
        <w:rPr>
          <w:rFonts w:hint="eastAsia"/>
        </w:rPr>
        <w:t>蘇○坤</w:t>
      </w:r>
      <w:r w:rsidR="00D33FEC" w:rsidRPr="00EE2DFD">
        <w:rPr>
          <w:rFonts w:hint="eastAsia"/>
        </w:rPr>
        <w:t>恐嚇『不許動出聲的話，就給你們死』，你就持菜刀往</w:t>
      </w:r>
      <w:r w:rsidR="000013C1">
        <w:rPr>
          <w:rFonts w:hint="eastAsia"/>
        </w:rPr>
        <w:t>陳○輝</w:t>
      </w:r>
      <w:r w:rsidR="00D33FEC" w:rsidRPr="00EE2DFD">
        <w:rPr>
          <w:rFonts w:hint="eastAsia"/>
        </w:rPr>
        <w:t>後腦部砍一刀？）沒有，這是刑警逼供的。（問：你是否與</w:t>
      </w:r>
      <w:r>
        <w:rPr>
          <w:rFonts w:hint="eastAsia"/>
        </w:rPr>
        <w:t>蘇○坤</w:t>
      </w:r>
      <w:r w:rsidR="00D33FEC" w:rsidRPr="00EE2DFD">
        <w:rPr>
          <w:rFonts w:hint="eastAsia"/>
        </w:rPr>
        <w:t>共同前往竊取財物，被</w:t>
      </w:r>
      <w:r w:rsidR="000013C1">
        <w:rPr>
          <w:rFonts w:hint="eastAsia"/>
        </w:rPr>
        <w:t>陳○輝</w:t>
      </w:r>
      <w:r w:rsidR="00D33FEC" w:rsidRPr="00EE2DFD">
        <w:rPr>
          <w:rFonts w:hint="eastAsia"/>
        </w:rPr>
        <w:t>夫婦發覺後搶走他們的金飾？）沒有，刑警逼供的叫我要咬</w:t>
      </w:r>
      <w:r>
        <w:rPr>
          <w:rFonts w:hint="eastAsia"/>
        </w:rPr>
        <w:t>蘇○坤</w:t>
      </w:r>
      <w:r w:rsidR="00D33FEC" w:rsidRPr="00EE2DFD">
        <w:rPr>
          <w:rFonts w:hint="eastAsia"/>
        </w:rPr>
        <w:t>出來。（問：你在檢察官偵查時為何承認犯案？）那是刑警也在場我不敢照實說，最後一次刑警不在場我才敢說實話」等語。據此可知，</w:t>
      </w:r>
      <w:r>
        <w:rPr>
          <w:rFonts w:hint="eastAsia"/>
        </w:rPr>
        <w:t>郭○雄</w:t>
      </w:r>
      <w:r w:rsidR="00D33FEC" w:rsidRPr="00EE2DFD">
        <w:rPr>
          <w:rFonts w:hint="eastAsia"/>
        </w:rPr>
        <w:t>在這次訊問時，還是供稱他曾遭承辦員警刑求、被屈打成招；他因為擔心被借提出來繼續刑求，才未在檢察官偵訊時翻供。</w:t>
      </w:r>
    </w:p>
    <w:p w:rsidR="00D33FEC" w:rsidRPr="00EE2DFD" w:rsidRDefault="00D33FEC" w:rsidP="00D33FEC">
      <w:pPr>
        <w:pStyle w:val="7"/>
        <w:numPr>
          <w:ilvl w:val="6"/>
          <w:numId w:val="1"/>
        </w:numPr>
      </w:pPr>
      <w:r w:rsidRPr="00EE2DFD">
        <w:rPr>
          <w:rFonts w:hint="eastAsia"/>
        </w:rPr>
        <w:t>法院前審於75年11月15日函詢新竹市警察局第一分局，要求查明</w:t>
      </w:r>
      <w:r w:rsidR="00B546B2">
        <w:rPr>
          <w:rFonts w:hint="eastAsia"/>
        </w:rPr>
        <w:t>郭○雄</w:t>
      </w:r>
      <w:r w:rsidRPr="00EE2DFD">
        <w:rPr>
          <w:rFonts w:hint="eastAsia"/>
        </w:rPr>
        <w:t>、</w:t>
      </w:r>
      <w:r w:rsidR="00B546B2">
        <w:rPr>
          <w:rFonts w:hint="eastAsia"/>
        </w:rPr>
        <w:t>蘇○坤</w:t>
      </w:r>
      <w:r w:rsidRPr="00EE2DFD">
        <w:rPr>
          <w:rFonts w:hint="eastAsia"/>
        </w:rPr>
        <w:t>有無遭刑求逼供情事。該分局雖然於75年11月20日函覆表示：「新竹市○○街金源珍銀樓三樓於75年6月19日凌晨發現竊嫌，立即撥打110報警，經本分局派員圍捕當場查獲嫌犯</w:t>
      </w:r>
      <w:r w:rsidR="00B546B2">
        <w:rPr>
          <w:rFonts w:hint="eastAsia"/>
        </w:rPr>
        <w:t>郭○雄</w:t>
      </w:r>
      <w:r w:rsidRPr="00EE2DFD">
        <w:rPr>
          <w:rFonts w:hint="eastAsia"/>
        </w:rPr>
        <w:t>及犯罪工具一批，</w:t>
      </w:r>
      <w:r w:rsidRPr="00EE2DFD">
        <w:t>訊據</w:t>
      </w:r>
      <w:r w:rsidRPr="00EE2DFD">
        <w:rPr>
          <w:rFonts w:hint="eastAsia"/>
        </w:rPr>
        <w:t>竊嫌</w:t>
      </w:r>
      <w:r w:rsidR="00B546B2">
        <w:rPr>
          <w:rFonts w:hint="eastAsia"/>
        </w:rPr>
        <w:t>郭○雄</w:t>
      </w:r>
      <w:r w:rsidRPr="00EE2DFD">
        <w:rPr>
          <w:rFonts w:hint="eastAsia"/>
        </w:rPr>
        <w:t>坦承行竊不諱，又供稱以同樣手法夥同</w:t>
      </w:r>
      <w:r w:rsidR="00B546B2">
        <w:rPr>
          <w:rFonts w:hint="eastAsia"/>
        </w:rPr>
        <w:t>蘇○坤</w:t>
      </w:r>
      <w:r w:rsidRPr="00EE2DFD">
        <w:rPr>
          <w:rFonts w:hint="eastAsia"/>
        </w:rPr>
        <w:t>竊得</w:t>
      </w:r>
      <w:r w:rsidR="000013C1">
        <w:rPr>
          <w:rFonts w:hint="eastAsia"/>
        </w:rPr>
        <w:t>金○珍</w:t>
      </w:r>
      <w:r w:rsidRPr="00EE2DFD">
        <w:rPr>
          <w:rFonts w:hint="eastAsia"/>
        </w:rPr>
        <w:t>金子一批，乃循線逮捕</w:t>
      </w:r>
      <w:r w:rsidR="00B546B2">
        <w:rPr>
          <w:rFonts w:hint="eastAsia"/>
        </w:rPr>
        <w:t>蘇○坤</w:t>
      </w:r>
      <w:r w:rsidRPr="00EE2DFD">
        <w:rPr>
          <w:rFonts w:hint="eastAsia"/>
        </w:rPr>
        <w:t>到案偵訊，蘇某</w:t>
      </w:r>
      <w:r w:rsidRPr="00EE2DFD">
        <w:t>矢口否認</w:t>
      </w:r>
      <w:r w:rsidRPr="00EE2DFD">
        <w:rPr>
          <w:rFonts w:hint="eastAsia"/>
        </w:rPr>
        <w:t>犯行，惟</w:t>
      </w:r>
      <w:r w:rsidR="00B546B2">
        <w:rPr>
          <w:rFonts w:hint="eastAsia"/>
        </w:rPr>
        <w:t>郭○雄</w:t>
      </w:r>
      <w:r w:rsidRPr="00EE2DFD">
        <w:rPr>
          <w:rFonts w:hint="eastAsia"/>
        </w:rPr>
        <w:t>指證歷歷，全案爰依法移送新竹地檢處偵辦，絕無刑求逼供情事」等內容。然而，依照上面說明可知，對受訊問人施以刑求等方式不正取供時，不僅執法人員將因其違法行為，擔負著可能的行政懲處、刑事責任，該執法人員所屬機關、首長，也將面臨可能的民事與行</w:t>
      </w:r>
      <w:r w:rsidRPr="00EE2DFD">
        <w:rPr>
          <w:rFonts w:hint="eastAsia"/>
        </w:rPr>
        <w:lastRenderedPageBreak/>
        <w:t>政究責，則該犯罪偵查機關未經調查，逕行函覆「絕無刑求逼供情事」的可能性也極高。是以，法院自不能僅因員警張瑞雄、何明萬等人所屬的新竹市警察局第一分局函覆並未以不正方法對</w:t>
      </w:r>
      <w:r w:rsidR="00B546B2">
        <w:rPr>
          <w:rFonts w:hint="eastAsia"/>
        </w:rPr>
        <w:t>郭○雄</w:t>
      </w:r>
      <w:r w:rsidRPr="00EE2DFD">
        <w:rPr>
          <w:rFonts w:hint="eastAsia"/>
        </w:rPr>
        <w:t>取供，即認定該函覆內容為可採信。</w:t>
      </w:r>
    </w:p>
    <w:p w:rsidR="00D33FEC" w:rsidRPr="00EE2DFD" w:rsidRDefault="00B546B2" w:rsidP="00D33FEC">
      <w:pPr>
        <w:pStyle w:val="7"/>
        <w:numPr>
          <w:ilvl w:val="6"/>
          <w:numId w:val="1"/>
        </w:numPr>
        <w:rPr>
          <w:rFonts w:hAnsi="標楷體"/>
        </w:rPr>
      </w:pPr>
      <w:r>
        <w:rPr>
          <w:rFonts w:hint="eastAsia"/>
        </w:rPr>
        <w:t>郭○雄</w:t>
      </w:r>
      <w:r w:rsidR="00D33FEC" w:rsidRPr="00EE2DFD">
        <w:rPr>
          <w:rFonts w:hint="eastAsia"/>
        </w:rPr>
        <w:t>於75年12月21日在法院前審訊問時，供稱：「（問：為何你在警</w:t>
      </w:r>
      <w:r w:rsidR="00D33FEC" w:rsidRPr="00EE2DFD">
        <w:rPr>
          <w:rFonts w:hAnsi="標楷體" w:hint="eastAsia"/>
        </w:rPr>
        <w:t>訊及檢察官3次偵查中都承認本案是你做的？）我是被刑求的，在偵查中因有刑警在場，我不敢說實話，後來刑警不在時，我才說了實話，不是我做的」、「（問：對於張瑞雄、鄭進良、朱崇賢所言有何意見？）我確有被刑求，我沒有搶」、「（問：對於新竹市警察局第一分局75年11月20日……函有何意見？）當時確有被刑求」等語。據此可知，</w:t>
      </w:r>
      <w:r>
        <w:rPr>
          <w:rFonts w:hAnsi="標楷體" w:hint="eastAsia"/>
        </w:rPr>
        <w:t>郭○雄</w:t>
      </w:r>
      <w:r w:rsidR="00D33FEC" w:rsidRPr="00EE2DFD">
        <w:rPr>
          <w:rFonts w:hAnsi="標楷體" w:hint="eastAsia"/>
        </w:rPr>
        <w:t>在這次訊問時，還是供稱他曾遭承辦員警刑求、被屈打成招；他因為擔心被借提出來繼續刑求，才未在檢察官偵訊時翻供。</w:t>
      </w:r>
    </w:p>
    <w:p w:rsidR="00D33FEC" w:rsidRPr="00EE2DFD" w:rsidRDefault="00B546B2" w:rsidP="00D33FEC">
      <w:pPr>
        <w:pStyle w:val="7"/>
        <w:numPr>
          <w:ilvl w:val="6"/>
          <w:numId w:val="1"/>
        </w:numPr>
        <w:rPr>
          <w:rFonts w:hAnsi="標楷體"/>
        </w:rPr>
      </w:pPr>
      <w:r>
        <w:rPr>
          <w:rFonts w:hAnsi="標楷體" w:hint="eastAsia"/>
        </w:rPr>
        <w:t>郭○雄</w:t>
      </w:r>
      <w:r w:rsidR="00D33FEC" w:rsidRPr="00EE2DFD">
        <w:rPr>
          <w:rFonts w:hAnsi="標楷體" w:hint="eastAsia"/>
        </w:rPr>
        <w:t>於81年8月3日在檢察官調查有無</w:t>
      </w:r>
      <w:r w:rsidR="00D33FEC" w:rsidRPr="00EE2DFD">
        <w:rPr>
          <w:rFonts w:hAnsi="標楷體"/>
        </w:rPr>
        <w:t>再審原因</w:t>
      </w:r>
      <w:r w:rsidR="00D33FEC" w:rsidRPr="00EE2DFD">
        <w:rPr>
          <w:rFonts w:hAnsi="標楷體" w:hint="eastAsia"/>
        </w:rPr>
        <w:t>而訊問時，證稱：「（問：你何時</w:t>
      </w:r>
      <w:r w:rsidR="00D33FEC" w:rsidRPr="00EE2DFD">
        <w:rPr>
          <w:rFonts w:hAnsi="標楷體"/>
        </w:rPr>
        <w:t>假釋</w:t>
      </w:r>
      <w:r w:rsidR="00D33FEC" w:rsidRPr="00EE2DFD">
        <w:rPr>
          <w:rFonts w:hAnsi="標楷體" w:hint="eastAsia"/>
        </w:rPr>
        <w:t>？）今年2月20日自台南監獄假釋」、「（問：為何警訊及檢察官偵訊時均承認？）警方強迫我承認。（問：強迫你承認，你為何把</w:t>
      </w:r>
      <w:r>
        <w:rPr>
          <w:rFonts w:hAnsi="標楷體" w:hint="eastAsia"/>
        </w:rPr>
        <w:t>蘇○坤</w:t>
      </w:r>
      <w:r w:rsidR="00D33FEC" w:rsidRPr="00EE2DFD">
        <w:rPr>
          <w:rFonts w:hAnsi="標楷體" w:hint="eastAsia"/>
        </w:rPr>
        <w:t>供出來？）</w:t>
      </w:r>
      <w:r>
        <w:rPr>
          <w:rFonts w:hAnsi="標楷體" w:hint="eastAsia"/>
        </w:rPr>
        <w:t>蘇○坤</w:t>
      </w:r>
      <w:r w:rsidR="00D33FEC" w:rsidRPr="00EE2DFD">
        <w:rPr>
          <w:rFonts w:hAnsi="標楷體" w:hint="eastAsia"/>
        </w:rPr>
        <w:t>案發前5、6年左右欠我工錢1萬多元，他不但不給，還說要叫人揍我，我和他為此吵過架，刑警刑求我，強迫我供一個人出來，我就供他出來」、「（問：警訊中你所述不實，為</w:t>
      </w:r>
      <w:r w:rsidR="00D33FEC" w:rsidRPr="00EE2DFD">
        <w:rPr>
          <w:rFonts w:hAnsi="標楷體" w:hint="eastAsia"/>
        </w:rPr>
        <w:lastRenderedPageBreak/>
        <w:t>何在檢察官時也那麼說，借提時還是對檢察官承認？）那時因為私人的問題，與我太太的問題，心理很苦，一心想死，再加上被刑求，所以就承認搶銀樓」、「（問：刑警帶你到何處作筆錄？）青草湖派出所。（問：去哪幾次？）案發當天先在刑事組刑求，然後帶去派出所，刑求完再帶回刑事組」、「（問：還有何證據要調查？）我回去仔細想想。我已經關出來了，我講的都是實話」等語。據此可知，</w:t>
      </w:r>
      <w:r>
        <w:rPr>
          <w:rFonts w:hAnsi="標楷體" w:hint="eastAsia"/>
        </w:rPr>
        <w:t>郭○雄</w:t>
      </w:r>
      <w:r w:rsidR="00D33FEC" w:rsidRPr="00EE2DFD">
        <w:rPr>
          <w:rFonts w:hAnsi="標楷體" w:hint="eastAsia"/>
        </w:rPr>
        <w:t>在這次訊問時，還是證稱他曾遭承辦員警刑求、被屈打成招，並表示他已經假釋出監，他所說的都是實話。</w:t>
      </w:r>
    </w:p>
    <w:p w:rsidR="00D33FEC" w:rsidRPr="00EE2DFD" w:rsidRDefault="00B546B2" w:rsidP="00D33FEC">
      <w:pPr>
        <w:pStyle w:val="7"/>
        <w:numPr>
          <w:ilvl w:val="6"/>
          <w:numId w:val="1"/>
        </w:numPr>
        <w:rPr>
          <w:rFonts w:hAnsi="標楷體"/>
        </w:rPr>
      </w:pPr>
      <w:r>
        <w:rPr>
          <w:rFonts w:hAnsi="標楷體" w:hint="eastAsia"/>
        </w:rPr>
        <w:t>郭○雄</w:t>
      </w:r>
      <w:r w:rsidR="00D33FEC" w:rsidRPr="00EE2DFD">
        <w:rPr>
          <w:rFonts w:hAnsi="標楷體" w:hint="eastAsia"/>
        </w:rPr>
        <w:t>於107年7月2日在法院審理時，證稱：「（問：所以這些筆錄你都沒有看？）沒有看」、「（問：沒有看，然後就簽名了？）因為我被刑，他就恐嚇我說假如我不招，就要再借提出來打」、「（問：你剛才說被刑，你在警局那邊有被刑求？）沒有」、「（問：因為問不出來，所以就把你帶到青草湖派出所？）是。（問：你所謂的問不出來是你不承認的意思？）對，我說我沒做。（問：他帶你去青草湖派出所後發生什麼事？）灌水，還有用電話簿墊著，拿鐵鎚敲。（問：請具體說明灌水是怎麼灌？）用手捏住我的嘴，再從我的鼻子灌」、「（問：用水壺直接灌到你的鼻孔裡面去？）對。（問：灌水的時間持續了多久？）10幾分鐘。（問：是灌一次，還是灌很多次？）一次而已，就受不了了」、「（問：在青草湖派</w:t>
      </w:r>
      <w:r w:rsidR="00D33FEC" w:rsidRPr="00EE2DFD">
        <w:rPr>
          <w:rFonts w:hAnsi="標楷體" w:hint="eastAsia"/>
        </w:rPr>
        <w:lastRenderedPageBreak/>
        <w:t>出所那邊灌水灌完、用鐵鎚隔著電話簿打你之後，接下來發生什麼事？）他叫我要咬同案的」、「（問：75年6月21日，你被檢察官提出來……你說『我希望被判極刑，馬上處決』……『我不想活了』……當時為什麼你最後跟檢察官這樣說，說你希望馬上被判極刑，馬上處決？）感覺人活得很痛苦。（問：為什麼你當時覺得人活著很痛苦？）……被人家刑求，硬要叫我多承認幾條。（問：為什麼你當時沒有跟檢察官說？）檢察官跟警察是同一條，沒有檢察官下令，警察敢做嗎？」、「（問：你製作這次筆錄的時候警察有在旁邊？）有，有一個，我不知道是警衛還是警察，我忘記了，反正有一個在場……（問：當時他要把你帶出去借提，你剛才也有提到警察有</w:t>
      </w:r>
      <w:r w:rsidR="00D33FEC" w:rsidRPr="00EE2DFD">
        <w:rPr>
          <w:rFonts w:hAnsi="標楷體"/>
        </w:rPr>
        <w:t>告訴</w:t>
      </w:r>
      <w:r w:rsidR="00D33FEC" w:rsidRPr="00EE2DFD">
        <w:rPr>
          <w:rFonts w:hAnsi="標楷體" w:hint="eastAsia"/>
        </w:rPr>
        <w:t>你說不配合的話會繼續把你借出去，當時你會害怕嗎？）不然怎麼會說不想活了」等語。據此可知，</w:t>
      </w:r>
      <w:r>
        <w:rPr>
          <w:rFonts w:hAnsi="標楷體" w:hint="eastAsia"/>
        </w:rPr>
        <w:t>郭○雄</w:t>
      </w:r>
      <w:r w:rsidR="00D33FEC" w:rsidRPr="00EE2DFD">
        <w:rPr>
          <w:rFonts w:hAnsi="標楷體" w:hint="eastAsia"/>
        </w:rPr>
        <w:t>於75年6月19日當天因行竊金</w:t>
      </w:r>
      <w:r w:rsidR="00801F15" w:rsidRPr="00801F15">
        <w:rPr>
          <w:rFonts w:hint="eastAsia"/>
          <w:color w:val="C00000"/>
        </w:rPr>
        <w:t>○</w:t>
      </w:r>
      <w:r w:rsidR="00D33FEC" w:rsidRPr="00EE2DFD">
        <w:rPr>
          <w:rFonts w:hAnsi="標楷體" w:hint="eastAsia"/>
        </w:rPr>
        <w:t>源銀樓失風被捕後，在青草湖派出所遭承辦員警施以從口鼻灌水、用電話簿墊著並拿鐵鎚敲打身體等刑求逼供手法，則縱使中國時報記者在承辦員警對</w:t>
      </w:r>
      <w:r>
        <w:rPr>
          <w:rFonts w:hAnsi="標楷體" w:hint="eastAsia"/>
        </w:rPr>
        <w:t>郭○雄</w:t>
      </w:r>
      <w:r w:rsidR="00D33FEC" w:rsidRPr="00EE2DFD">
        <w:rPr>
          <w:rFonts w:hAnsi="標楷體" w:hint="eastAsia"/>
        </w:rPr>
        <w:t>於第三次警詢之後的「補訊」時在場，也無從</w:t>
      </w:r>
      <w:r w:rsidR="00D33FEC" w:rsidRPr="00EE2DFD">
        <w:rPr>
          <w:rFonts w:hAnsi="標楷體"/>
        </w:rPr>
        <w:t>反證</w:t>
      </w:r>
      <w:r>
        <w:rPr>
          <w:rFonts w:hAnsi="標楷體" w:hint="eastAsia"/>
        </w:rPr>
        <w:t>郭○雄</w:t>
      </w:r>
      <w:r w:rsidR="00D33FEC" w:rsidRPr="00EE2DFD">
        <w:rPr>
          <w:rFonts w:hAnsi="標楷體" w:hint="eastAsia"/>
        </w:rPr>
        <w:t>並未在青草湖派出所遭承辦員警刑求逼供；而在</w:t>
      </w:r>
      <w:r>
        <w:rPr>
          <w:rFonts w:hAnsi="標楷體" w:hint="eastAsia"/>
        </w:rPr>
        <w:t>郭○雄</w:t>
      </w:r>
      <w:r w:rsidR="00D33FEC" w:rsidRPr="00EE2DFD">
        <w:rPr>
          <w:rFonts w:hAnsi="標楷體" w:hint="eastAsia"/>
        </w:rPr>
        <w:t>的認知中，檢察官會袒護警察、跟警察是站在同一邊的，加上擔心自己在檢察官偵訊時如果翻供，則在羈押</w:t>
      </w:r>
      <w:r w:rsidR="00D33FEC" w:rsidRPr="00EE2DFD">
        <w:rPr>
          <w:rFonts w:hAnsi="標楷體"/>
        </w:rPr>
        <w:t>期間</w:t>
      </w:r>
      <w:r w:rsidR="00D33FEC" w:rsidRPr="00EE2DFD">
        <w:rPr>
          <w:rFonts w:hAnsi="標楷體" w:hint="eastAsia"/>
        </w:rPr>
        <w:t>被警察借提出去後仍會遭到刑求，以致在有承辦員警在</w:t>
      </w:r>
      <w:r w:rsidR="00D33FEC" w:rsidRPr="00EE2DFD">
        <w:rPr>
          <w:rFonts w:hAnsi="標楷體" w:hint="eastAsia"/>
        </w:rPr>
        <w:lastRenderedPageBreak/>
        <w:t>場的偵查庭中，始終不敢向檢察官供稱有遭刑求之事。</w:t>
      </w:r>
    </w:p>
    <w:p w:rsidR="00D33FEC" w:rsidRPr="00EE2DFD" w:rsidRDefault="00D33FEC" w:rsidP="00D33FEC">
      <w:pPr>
        <w:pStyle w:val="7"/>
        <w:numPr>
          <w:ilvl w:val="6"/>
          <w:numId w:val="1"/>
        </w:numPr>
        <w:rPr>
          <w:rFonts w:hAnsi="標楷體"/>
        </w:rPr>
      </w:pPr>
      <w:r w:rsidRPr="00EE2DFD">
        <w:rPr>
          <w:rFonts w:hAnsi="標楷體" w:hint="eastAsia"/>
        </w:rPr>
        <w:t>由前述</w:t>
      </w:r>
      <w:r w:rsidR="00B546B2">
        <w:rPr>
          <w:rFonts w:hAnsi="標楷體" w:hint="eastAsia"/>
        </w:rPr>
        <w:t>郭○雄</w:t>
      </w:r>
      <w:r w:rsidRPr="00EE2DFD">
        <w:rPr>
          <w:rFonts w:hAnsi="標楷體" w:hint="eastAsia"/>
        </w:rPr>
        <w:t>歷次以共同被告的身分供述、以證人的身分證述及相關事證，可見</w:t>
      </w:r>
      <w:r w:rsidR="00B546B2">
        <w:rPr>
          <w:rFonts w:hAnsi="標楷體" w:hint="eastAsia"/>
        </w:rPr>
        <w:t>郭○雄</w:t>
      </w:r>
      <w:r w:rsidRPr="00EE2DFD">
        <w:rPr>
          <w:rFonts w:hAnsi="標楷體" w:hint="eastAsia"/>
        </w:rPr>
        <w:t>三次在警詢時就涉犯</w:t>
      </w:r>
      <w:r w:rsidR="000013C1">
        <w:rPr>
          <w:rFonts w:hAnsi="標楷體" w:hint="eastAsia"/>
        </w:rPr>
        <w:t>金○珍</w:t>
      </w:r>
      <w:r w:rsidRPr="00EE2DFD">
        <w:rPr>
          <w:rFonts w:hAnsi="標楷體" w:hint="eastAsia"/>
        </w:rPr>
        <w:t>銀樓強劫案的犯罪情節前後供述不一；而由新生報於75年6月20日報案記者會等相關報導內容可知，承辦員警是因為「作案手法似曾相識」，基於「靈感」而「大膽假設」，也就是承辦員警已有</w:t>
      </w:r>
      <w:r w:rsidR="00B546B2">
        <w:rPr>
          <w:rFonts w:hAnsi="標楷體" w:hint="eastAsia"/>
        </w:rPr>
        <w:t>郭○雄</w:t>
      </w:r>
      <w:r w:rsidRPr="00EE2DFD">
        <w:rPr>
          <w:rFonts w:hAnsi="標楷體" w:hint="eastAsia"/>
        </w:rPr>
        <w:t>涉犯</w:t>
      </w:r>
      <w:r w:rsidR="000013C1">
        <w:rPr>
          <w:rFonts w:hAnsi="標楷體" w:hint="eastAsia"/>
        </w:rPr>
        <w:t>金○珍</w:t>
      </w:r>
      <w:r w:rsidRPr="00EE2DFD">
        <w:rPr>
          <w:rFonts w:hAnsi="標楷體" w:hint="eastAsia"/>
        </w:rPr>
        <w:t>銀樓搶案的偏見，承辦員警為求破案，即有刑求逼供</w:t>
      </w:r>
      <w:r w:rsidR="00B546B2">
        <w:rPr>
          <w:rFonts w:hAnsi="標楷體" w:hint="eastAsia"/>
        </w:rPr>
        <w:t>郭○雄</w:t>
      </w:r>
      <w:r w:rsidRPr="00EE2DFD">
        <w:rPr>
          <w:rFonts w:hAnsi="標楷體" w:hint="eastAsia"/>
        </w:rPr>
        <w:t>的高度可能；又</w:t>
      </w:r>
      <w:r w:rsidR="00B546B2">
        <w:rPr>
          <w:rFonts w:hAnsi="標楷體" w:hint="eastAsia"/>
        </w:rPr>
        <w:t>郭○雄</w:t>
      </w:r>
      <w:r w:rsidRPr="00EE2DFD">
        <w:rPr>
          <w:rFonts w:hAnsi="標楷體" w:hint="eastAsia"/>
        </w:rPr>
        <w:t>於75年6月21日上午10時15分在檢察官偵訊時供稱：「我希望被判極刑，馬上處決」等語，表示他承受著重大壓力，欲言又止，其中明顯有隱情；另外，直至75年7月5日偵查庭時，因為員警已不在場，</w:t>
      </w:r>
      <w:r w:rsidR="00B546B2">
        <w:rPr>
          <w:rFonts w:hAnsi="標楷體" w:hint="eastAsia"/>
        </w:rPr>
        <w:t>郭○雄</w:t>
      </w:r>
      <w:r w:rsidRPr="00EE2DFD">
        <w:rPr>
          <w:rFonts w:hAnsi="標楷體" w:hint="eastAsia"/>
        </w:rPr>
        <w:t>才坦承有遭刑求，之後歷次法院審理時，</w:t>
      </w:r>
      <w:r w:rsidR="00B546B2">
        <w:rPr>
          <w:rFonts w:hAnsi="標楷體" w:hint="eastAsia"/>
        </w:rPr>
        <w:t>郭○雄</w:t>
      </w:r>
      <w:r w:rsidRPr="00EE2DFD">
        <w:rPr>
          <w:rFonts w:hAnsi="標楷體" w:hint="eastAsia"/>
        </w:rPr>
        <w:t>也始終供述有遭刑求的情事；何況</w:t>
      </w:r>
      <w:r w:rsidR="00B546B2">
        <w:rPr>
          <w:rFonts w:hAnsi="標楷體" w:hint="eastAsia"/>
        </w:rPr>
        <w:t>郭○雄</w:t>
      </w:r>
      <w:r w:rsidRPr="00EE2DFD">
        <w:rPr>
          <w:rFonts w:hAnsi="標楷體" w:hint="eastAsia"/>
        </w:rPr>
        <w:t>之母</w:t>
      </w:r>
      <w:r w:rsidR="000013C1">
        <w:rPr>
          <w:rFonts w:hAnsi="標楷體" w:hint="eastAsia"/>
        </w:rPr>
        <w:t>郭陳○妹</w:t>
      </w:r>
      <w:r w:rsidRPr="00EE2DFD">
        <w:rPr>
          <w:rFonts w:hAnsi="標楷體" w:hint="eastAsia"/>
        </w:rPr>
        <w:t>於</w:t>
      </w:r>
      <w:r w:rsidR="00B546B2">
        <w:rPr>
          <w:rFonts w:hAnsi="標楷體" w:hint="eastAsia"/>
        </w:rPr>
        <w:t>郭○雄</w:t>
      </w:r>
      <w:r w:rsidRPr="00EE2DFD">
        <w:rPr>
          <w:rFonts w:hAnsi="標楷體" w:hint="eastAsia"/>
        </w:rPr>
        <w:t>經解除羈押禁見，在看到</w:t>
      </w:r>
      <w:r w:rsidR="00B546B2">
        <w:rPr>
          <w:rFonts w:hAnsi="標楷體" w:hint="eastAsia"/>
        </w:rPr>
        <w:t>郭○雄</w:t>
      </w:r>
      <w:r w:rsidRPr="00EE2DFD">
        <w:rPr>
          <w:rFonts w:hAnsi="標楷體" w:hint="eastAsia"/>
        </w:rPr>
        <w:t>後，隨即於75年7月23日、25日分別提出聲請書，請求法院安排法醫驗傷、以瞭真相。法院綜合以上各項情事，認定承辦員警在第一次警詢前，確實有在青草湖派出所對</w:t>
      </w:r>
      <w:r w:rsidR="00B546B2">
        <w:rPr>
          <w:rFonts w:hAnsi="標楷體" w:hint="eastAsia"/>
        </w:rPr>
        <w:t>郭○雄</w:t>
      </w:r>
      <w:r w:rsidRPr="00EE2DFD">
        <w:rPr>
          <w:rFonts w:hAnsi="標楷體" w:hint="eastAsia"/>
        </w:rPr>
        <w:t>施以從口鼻灌水、用電話簿墊著並拿鐵鎚敲打身體等刑求逼供情事。至於</w:t>
      </w:r>
      <w:r w:rsidR="00B546B2">
        <w:rPr>
          <w:rFonts w:hAnsi="標楷體" w:hint="eastAsia"/>
        </w:rPr>
        <w:t>郭○雄</w:t>
      </w:r>
      <w:r w:rsidRPr="00EE2DFD">
        <w:rPr>
          <w:rFonts w:hAnsi="標楷體" w:hint="eastAsia"/>
        </w:rPr>
        <w:t>之所以在檢察官一開始偵訊時，供稱他在警詢時所稱自己與</w:t>
      </w:r>
      <w:r w:rsidR="00B546B2">
        <w:rPr>
          <w:rFonts w:hAnsi="標楷體" w:hint="eastAsia"/>
        </w:rPr>
        <w:t>蘇○坤</w:t>
      </w:r>
      <w:r w:rsidRPr="00EE2DFD">
        <w:rPr>
          <w:rFonts w:hAnsi="標楷體" w:hint="eastAsia"/>
        </w:rPr>
        <w:t>涉犯</w:t>
      </w:r>
      <w:r w:rsidR="000013C1">
        <w:rPr>
          <w:rFonts w:hAnsi="標楷體" w:hint="eastAsia"/>
        </w:rPr>
        <w:t>金○珍</w:t>
      </w:r>
      <w:r w:rsidRPr="00EE2DFD">
        <w:rPr>
          <w:rFonts w:hAnsi="標楷體" w:hint="eastAsia"/>
        </w:rPr>
        <w:t>銀樓強劫案之事為實在云云；因為他後來歷次於法院審</w:t>
      </w:r>
      <w:r w:rsidRPr="00EE2DFD">
        <w:rPr>
          <w:rFonts w:hAnsi="標楷體" w:hint="eastAsia"/>
        </w:rPr>
        <w:lastRenderedPageBreak/>
        <w:t>理時已供稱：這幾次員警都有在偵查庭內，我擔心被被員警借提出來繼續刑求，才未翻供等語，則依照上開「非任意性自白的繼續效力」的說明所示，可見員警在警詢階段使用刑求方法而取得</w:t>
      </w:r>
      <w:r w:rsidR="00B546B2">
        <w:rPr>
          <w:rFonts w:hAnsi="標楷體" w:hint="eastAsia"/>
        </w:rPr>
        <w:t>郭○雄</w:t>
      </w:r>
      <w:r w:rsidRPr="00EE2DFD">
        <w:rPr>
          <w:rFonts w:hAnsi="標楷體" w:hint="eastAsia"/>
        </w:rPr>
        <w:t>與事實不符的「自白」，該刑求對他意思自由的心理強制狀態，已延續至後階段在偵查庭接受訊問之時，該「自白」即因受到污染而在排除之列，不得據此認定</w:t>
      </w:r>
      <w:r w:rsidR="00B546B2">
        <w:rPr>
          <w:rFonts w:hAnsi="標楷體" w:hint="eastAsia"/>
        </w:rPr>
        <w:t>郭○雄</w:t>
      </w:r>
      <w:r w:rsidRPr="00EE2DFD">
        <w:rPr>
          <w:rFonts w:hAnsi="標楷體" w:hint="eastAsia"/>
        </w:rPr>
        <w:t>未遭刑求逼供，也不能因此認定他的「自白」為可採信。</w:t>
      </w:r>
    </w:p>
    <w:p w:rsidR="00D33FEC" w:rsidRPr="00EE2DFD" w:rsidRDefault="00D33FEC" w:rsidP="00D33FEC">
      <w:pPr>
        <w:pStyle w:val="6"/>
        <w:numPr>
          <w:ilvl w:val="5"/>
          <w:numId w:val="1"/>
        </w:numPr>
      </w:pPr>
      <w:r w:rsidRPr="00EE2DFD">
        <w:rPr>
          <w:rFonts w:hint="eastAsia"/>
          <w:b/>
        </w:rPr>
        <w:t>本件</w:t>
      </w:r>
      <w:r w:rsidR="00B546B2">
        <w:rPr>
          <w:rFonts w:hint="eastAsia"/>
          <w:b/>
        </w:rPr>
        <w:t>蘇○坤</w:t>
      </w:r>
      <w:r w:rsidRPr="00EE2DFD">
        <w:rPr>
          <w:rFonts w:hint="eastAsia"/>
          <w:b/>
        </w:rPr>
        <w:t>因為始終否認犯行，以致在歷次檢察官偵訊、法院審理時，並未訊問、調查</w:t>
      </w:r>
      <w:r w:rsidR="00B546B2">
        <w:rPr>
          <w:rFonts w:hint="eastAsia"/>
          <w:b/>
        </w:rPr>
        <w:t>蘇○坤</w:t>
      </w:r>
      <w:r w:rsidRPr="00EE2DFD">
        <w:rPr>
          <w:rFonts w:hint="eastAsia"/>
          <w:b/>
        </w:rPr>
        <w:t>是否有遭受刑求逼供的情事；但</w:t>
      </w:r>
      <w:r w:rsidR="00B546B2">
        <w:rPr>
          <w:rFonts w:hint="eastAsia"/>
          <w:b/>
        </w:rPr>
        <w:t>郭○雄</w:t>
      </w:r>
      <w:r w:rsidRPr="00EE2DFD">
        <w:rPr>
          <w:rFonts w:hint="eastAsia"/>
          <w:b/>
        </w:rPr>
        <w:t>證述的內容及相關書證，核與</w:t>
      </w:r>
      <w:r w:rsidR="00B546B2">
        <w:rPr>
          <w:rFonts w:hint="eastAsia"/>
          <w:b/>
        </w:rPr>
        <w:t>蘇○坤</w:t>
      </w:r>
      <w:r w:rsidRPr="00EE2DFD">
        <w:rPr>
          <w:rFonts w:hint="eastAsia"/>
          <w:b/>
        </w:rPr>
        <w:t>供述的情節大致相符，可見承辦員警先對</w:t>
      </w:r>
      <w:r w:rsidR="00B546B2">
        <w:rPr>
          <w:rFonts w:hint="eastAsia"/>
          <w:b/>
        </w:rPr>
        <w:t>郭○雄</w:t>
      </w:r>
      <w:r w:rsidRPr="00EE2DFD">
        <w:rPr>
          <w:rFonts w:hint="eastAsia"/>
          <w:b/>
        </w:rPr>
        <w:t>施以刑求逼供行為，待</w:t>
      </w:r>
      <w:r w:rsidR="00B546B2">
        <w:rPr>
          <w:rFonts w:hint="eastAsia"/>
          <w:b/>
        </w:rPr>
        <w:t>郭○雄</w:t>
      </w:r>
      <w:r w:rsidRPr="00EE2DFD">
        <w:rPr>
          <w:rFonts w:hint="eastAsia"/>
          <w:b/>
        </w:rPr>
        <w:t>受迫供出</w:t>
      </w:r>
      <w:r w:rsidR="00B546B2">
        <w:rPr>
          <w:rFonts w:hint="eastAsia"/>
          <w:b/>
        </w:rPr>
        <w:t>蘇○坤</w:t>
      </w:r>
      <w:r w:rsidRPr="00EE2DFD">
        <w:rPr>
          <w:rFonts w:hint="eastAsia"/>
          <w:b/>
        </w:rPr>
        <w:t>時，承辦員警再逮捕</w:t>
      </w:r>
      <w:r w:rsidR="00B546B2">
        <w:rPr>
          <w:rFonts w:hint="eastAsia"/>
          <w:b/>
        </w:rPr>
        <w:t>蘇○坤</w:t>
      </w:r>
      <w:r w:rsidRPr="00EE2DFD">
        <w:rPr>
          <w:rFonts w:hint="eastAsia"/>
          <w:b/>
        </w:rPr>
        <w:t>，並於青草湖派出所對</w:t>
      </w:r>
      <w:r w:rsidR="00B546B2">
        <w:rPr>
          <w:rFonts w:hint="eastAsia"/>
          <w:b/>
        </w:rPr>
        <w:t>蘇○坤</w:t>
      </w:r>
      <w:r w:rsidRPr="00EE2DFD">
        <w:rPr>
          <w:rFonts w:hint="eastAsia"/>
          <w:b/>
        </w:rPr>
        <w:t>施以如附件一至五刑求圖所示的鐵棍夾雙腿、灌水、腳踢腰部等刑求逼供行為</w:t>
      </w:r>
      <w:r w:rsidRPr="00EE2DFD">
        <w:rPr>
          <w:rFonts w:hint="eastAsia"/>
        </w:rPr>
        <w:t>：</w:t>
      </w:r>
    </w:p>
    <w:p w:rsidR="00D33FEC" w:rsidRPr="00EE2DFD" w:rsidRDefault="00B546B2" w:rsidP="00D33FEC">
      <w:pPr>
        <w:pStyle w:val="7"/>
        <w:numPr>
          <w:ilvl w:val="6"/>
          <w:numId w:val="1"/>
        </w:numPr>
      </w:pPr>
      <w:r>
        <w:rPr>
          <w:rFonts w:hint="eastAsia"/>
        </w:rPr>
        <w:t>蘇○坤</w:t>
      </w:r>
      <w:r w:rsidR="00D33FEC" w:rsidRPr="00EE2DFD">
        <w:rPr>
          <w:rFonts w:hint="eastAsia"/>
        </w:rPr>
        <w:t>的辯護人</w:t>
      </w:r>
      <w:r w:rsidR="000013C1">
        <w:rPr>
          <w:rFonts w:hint="eastAsia"/>
        </w:rPr>
        <w:t>李○傑</w:t>
      </w:r>
      <w:r w:rsidR="00D33FEC" w:rsidRPr="00EE2DFD">
        <w:rPr>
          <w:rFonts w:hint="eastAsia"/>
        </w:rPr>
        <w:t>律師於75年7月2日所提「聲請調查證據兼辯護要旨狀」中，已敘明：「……75年6月19日清晨6時許……門外站立數人均著便衣，表示其為刑警……強拉被告上車，車至新竹市警察局門口，有一人下車，原車轉赴新竹市青草湖派出所，下車後命已在該所之</w:t>
      </w:r>
      <w:r>
        <w:rPr>
          <w:rFonts w:hint="eastAsia"/>
        </w:rPr>
        <w:t>郭○雄</w:t>
      </w:r>
      <w:r w:rsidR="00D33FEC" w:rsidRPr="00EE2DFD">
        <w:rPr>
          <w:rFonts w:hint="eastAsia"/>
        </w:rPr>
        <w:t>指認被告後，即將被告帶至該所2樓，先後以鐵棍夾被告雙腿，並灌水，被告雖直呼</w:t>
      </w:r>
      <w:r w:rsidR="00D33FEC" w:rsidRPr="00EE2DFD">
        <w:rPr>
          <w:rFonts w:hint="eastAsia"/>
        </w:rPr>
        <w:lastRenderedPageBreak/>
        <w:t>冤枉，辦案員警並不理會，又以腳踢被告腰部，手擊被告胸膛，見被告痛苦不</w:t>
      </w:r>
      <w:r w:rsidR="00D33FEC" w:rsidRPr="00EE2DFD">
        <w:t>堪</w:t>
      </w:r>
      <w:r w:rsidR="00D33FEC" w:rsidRPr="00EE2DFD">
        <w:rPr>
          <w:rFonts w:hint="eastAsia"/>
        </w:rPr>
        <w:t>後，帶至樓下，問被告有無與</w:t>
      </w:r>
      <w:r>
        <w:rPr>
          <w:rFonts w:hint="eastAsia"/>
        </w:rPr>
        <w:t>郭○雄</w:t>
      </w:r>
      <w:r w:rsidR="00D33FEC" w:rsidRPr="00EE2DFD">
        <w:rPr>
          <w:rFonts w:hint="eastAsia"/>
        </w:rPr>
        <w:t>強劫新竹市</w:t>
      </w:r>
      <w:r w:rsidR="000013C1">
        <w:rPr>
          <w:rFonts w:hint="eastAsia"/>
        </w:rPr>
        <w:t>金○珍</w:t>
      </w:r>
      <w:r w:rsidR="00D33FEC" w:rsidRPr="00EE2DFD">
        <w:rPr>
          <w:rFonts w:hint="eastAsia"/>
        </w:rPr>
        <w:t>銀樓……被告</w:t>
      </w:r>
      <w:r w:rsidR="00D33FEC" w:rsidRPr="00EE2DFD">
        <w:t>斯時</w:t>
      </w:r>
      <w:r w:rsidR="00D33FEC" w:rsidRPr="00EE2DFD">
        <w:rPr>
          <w:rFonts w:hint="eastAsia"/>
        </w:rPr>
        <w:t>因受刑求雖感生不如死，不如依其意思虛予承認，以免續受刑求之苦，惟思一旦依其意旨承認，則所受冤屈將永難得伸，乃據實否認……其間</w:t>
      </w:r>
      <w:r>
        <w:rPr>
          <w:rFonts w:hint="eastAsia"/>
        </w:rPr>
        <w:t>郭○雄</w:t>
      </w:r>
      <w:r w:rsidR="00D33FEC" w:rsidRPr="00EE2DFD">
        <w:rPr>
          <w:rFonts w:hint="eastAsia"/>
        </w:rPr>
        <w:t>向旁坐之女攤販業者訴說伊受刑求，不得不依警員要求而為供述，然出此言語後，又遭刑事組長李金田帶往內室訊問……</w:t>
      </w:r>
      <w:r>
        <w:rPr>
          <w:rFonts w:hint="eastAsia"/>
        </w:rPr>
        <w:t>郭○雄</w:t>
      </w:r>
      <w:r w:rsidR="00D33FEC" w:rsidRPr="00EE2DFD">
        <w:rPr>
          <w:rFonts w:hint="eastAsia"/>
        </w:rPr>
        <w:t>於鈞院首次庭訊時，身體仍有傷跡，應足窺知被告及</w:t>
      </w:r>
      <w:r>
        <w:rPr>
          <w:rFonts w:hint="eastAsia"/>
        </w:rPr>
        <w:t>郭○雄</w:t>
      </w:r>
      <w:r w:rsidR="00D33FEC" w:rsidRPr="00EE2DFD">
        <w:rPr>
          <w:rFonts w:hint="eastAsia"/>
        </w:rPr>
        <w:t>均受刑求之陳述，並非無稽，參以警方宣布『偵破』</w:t>
      </w:r>
      <w:r w:rsidR="000013C1">
        <w:rPr>
          <w:rFonts w:hint="eastAsia"/>
        </w:rPr>
        <w:t>金○珍</w:t>
      </w:r>
      <w:r w:rsidR="00D33FEC" w:rsidRPr="00EE2DFD">
        <w:rPr>
          <w:rFonts w:hint="eastAsia"/>
        </w:rPr>
        <w:t>銀樓強盜案所發布的新聞『大膽假設，果獲滿分』之內容，尤足顯示本案之『偵破』應係肇因於警方之逼供……」等內容，並提出75年6月20日刊行的民眾日報、新生報為證。據此可知，</w:t>
      </w:r>
      <w:r>
        <w:rPr>
          <w:rFonts w:hint="eastAsia"/>
        </w:rPr>
        <w:t>蘇○坤</w:t>
      </w:r>
      <w:r w:rsidR="00D33FEC" w:rsidRPr="00EE2DFD">
        <w:rPr>
          <w:rFonts w:hint="eastAsia"/>
        </w:rPr>
        <w:t>在委任</w:t>
      </w:r>
      <w:r w:rsidR="000013C1">
        <w:rPr>
          <w:rFonts w:hint="eastAsia"/>
        </w:rPr>
        <w:t>李○傑</w:t>
      </w:r>
      <w:r w:rsidR="00D33FEC" w:rsidRPr="00EE2DFD">
        <w:rPr>
          <w:rFonts w:hint="eastAsia"/>
        </w:rPr>
        <w:t>律師為他辯護時，已指明他有遭承辦員警施以鐵棍夾雙腿、灌水、腳踢腰部等刑求逼供手法；但他擔心一旦因此虛偽「自白」，所受冤屈將永難得伸，乃據實否認。至於</w:t>
      </w:r>
      <w:r>
        <w:rPr>
          <w:rFonts w:hint="eastAsia"/>
        </w:rPr>
        <w:t>蘇○坤</w:t>
      </w:r>
      <w:r w:rsidR="00D33FEC" w:rsidRPr="00EE2DFD">
        <w:rPr>
          <w:rFonts w:hint="eastAsia"/>
        </w:rPr>
        <w:t>供稱</w:t>
      </w:r>
      <w:r>
        <w:rPr>
          <w:rFonts w:hint="eastAsia"/>
        </w:rPr>
        <w:t>郭○雄</w:t>
      </w:r>
      <w:r w:rsidR="00D33FEC" w:rsidRPr="00EE2DFD">
        <w:rPr>
          <w:rFonts w:hint="eastAsia"/>
        </w:rPr>
        <w:t>有遭承辦員警刑求之事，已經法院認定確有其事，已如前所述。是以，本件強劫案既然是由同一批員警承辦，他們即有基於相同或類似的辦案手法，先刑求</w:t>
      </w:r>
      <w:r>
        <w:rPr>
          <w:rFonts w:hint="eastAsia"/>
        </w:rPr>
        <w:t>郭○雄</w:t>
      </w:r>
      <w:r w:rsidR="00D33FEC" w:rsidRPr="00EE2DFD">
        <w:rPr>
          <w:rFonts w:hint="eastAsia"/>
        </w:rPr>
        <w:t>再刑求</w:t>
      </w:r>
      <w:r>
        <w:rPr>
          <w:rFonts w:hint="eastAsia"/>
        </w:rPr>
        <w:t>蘇○坤</w:t>
      </w:r>
      <w:r w:rsidR="00D33FEC" w:rsidRPr="00EE2DFD">
        <w:rPr>
          <w:rFonts w:hint="eastAsia"/>
        </w:rPr>
        <w:t>的可能，則</w:t>
      </w:r>
      <w:r>
        <w:rPr>
          <w:rFonts w:hint="eastAsia"/>
        </w:rPr>
        <w:t>蘇○坤</w:t>
      </w:r>
      <w:r w:rsidR="00D33FEC" w:rsidRPr="00EE2DFD">
        <w:rPr>
          <w:rFonts w:hint="eastAsia"/>
        </w:rPr>
        <w:t>供稱他也有遭員警刑求之情，即有高度的可能性。</w:t>
      </w:r>
    </w:p>
    <w:p w:rsidR="00D33FEC" w:rsidRPr="00EE2DFD" w:rsidRDefault="00B546B2" w:rsidP="00D33FEC">
      <w:pPr>
        <w:pStyle w:val="7"/>
        <w:numPr>
          <w:ilvl w:val="6"/>
          <w:numId w:val="1"/>
        </w:numPr>
      </w:pPr>
      <w:r>
        <w:rPr>
          <w:rFonts w:hint="eastAsia"/>
        </w:rPr>
        <w:t>蘇○坤</w:t>
      </w:r>
      <w:r w:rsidR="00D33FEC" w:rsidRPr="00EE2DFD">
        <w:rPr>
          <w:rFonts w:hint="eastAsia"/>
        </w:rPr>
        <w:t>於75年12月12日在法院前審審理</w:t>
      </w:r>
      <w:r w:rsidR="00D33FEC" w:rsidRPr="00EE2DFD">
        <w:rPr>
          <w:rFonts w:hint="eastAsia"/>
        </w:rPr>
        <w:lastRenderedPageBreak/>
        <w:t>時，供稱：「（在警訊時警察有刑求我，叫我要承認」、「（問：對於張瑞雄、鄭進良、朱崇賢所言有何意見？）我有被警察刑求，但刑求我的不是他們」、「（問：對於新竹市警察局第一分局75年11月20日……函有何意見？）當時確有被刑求」等語。據此可知，雖然新竹地院就</w:t>
      </w:r>
      <w:r>
        <w:rPr>
          <w:rFonts w:hint="eastAsia"/>
        </w:rPr>
        <w:t>蘇○坤</w:t>
      </w:r>
      <w:r w:rsidR="00D33FEC" w:rsidRPr="00EE2DFD">
        <w:rPr>
          <w:rFonts w:hint="eastAsia"/>
        </w:rPr>
        <w:t>被訴強劫而殺人未遂部分並未認定他受有刑求，卻仍判決他無罪，但</w:t>
      </w:r>
      <w:r>
        <w:rPr>
          <w:rFonts w:hint="eastAsia"/>
        </w:rPr>
        <w:t>蘇○坤</w:t>
      </w:r>
      <w:r w:rsidR="00D33FEC" w:rsidRPr="00EE2DFD">
        <w:rPr>
          <w:rFonts w:hint="eastAsia"/>
        </w:rPr>
        <w:t>在法院前審審理時，仍一再供稱自己有遭承辦員警刑求逼供之事。</w:t>
      </w:r>
    </w:p>
    <w:p w:rsidR="00D33FEC" w:rsidRPr="00EE2DFD" w:rsidRDefault="00B546B2" w:rsidP="00D33FEC">
      <w:pPr>
        <w:pStyle w:val="7"/>
        <w:numPr>
          <w:ilvl w:val="6"/>
          <w:numId w:val="1"/>
        </w:numPr>
      </w:pPr>
      <w:r>
        <w:rPr>
          <w:rFonts w:hint="eastAsia"/>
          <w:b/>
        </w:rPr>
        <w:t>郭○雄</w:t>
      </w:r>
      <w:r w:rsidR="00D33FEC" w:rsidRPr="00EE2DFD">
        <w:rPr>
          <w:rFonts w:hint="eastAsia"/>
          <w:b/>
        </w:rPr>
        <w:t>於107年7月2日在法院審理時，證稱：</w:t>
      </w:r>
      <w:r w:rsidR="00D33FEC" w:rsidRPr="00EE2DFD">
        <w:rPr>
          <w:rFonts w:hint="eastAsia"/>
        </w:rPr>
        <w:t>「（問：你講出</w:t>
      </w:r>
      <w:r>
        <w:rPr>
          <w:rFonts w:hint="eastAsia"/>
        </w:rPr>
        <w:t>蘇○坤</w:t>
      </w:r>
      <w:r w:rsidR="00D33FEC" w:rsidRPr="00EE2DFD">
        <w:rPr>
          <w:rFonts w:hint="eastAsia"/>
        </w:rPr>
        <w:t>之後，警察有帶你去找</w:t>
      </w:r>
      <w:r>
        <w:rPr>
          <w:rFonts w:hint="eastAsia"/>
        </w:rPr>
        <w:t>蘇○坤</w:t>
      </w:r>
      <w:r w:rsidR="00D33FEC" w:rsidRPr="00EE2DFD">
        <w:rPr>
          <w:rFonts w:hint="eastAsia"/>
        </w:rPr>
        <w:t>？）有」、「（問：你告訴警察</w:t>
      </w:r>
      <w:r>
        <w:rPr>
          <w:rFonts w:hint="eastAsia"/>
        </w:rPr>
        <w:t>蘇○坤</w:t>
      </w:r>
      <w:r w:rsidR="00D33FEC" w:rsidRPr="00EE2DFD">
        <w:rPr>
          <w:rFonts w:hint="eastAsia"/>
        </w:rPr>
        <w:t>的地址後，你帶警察去</w:t>
      </w:r>
      <w:r>
        <w:rPr>
          <w:rFonts w:hint="eastAsia"/>
        </w:rPr>
        <w:t>蘇○坤</w:t>
      </w:r>
      <w:r w:rsidR="00D33FEC" w:rsidRPr="00EE2DFD">
        <w:rPr>
          <w:rFonts w:hint="eastAsia"/>
        </w:rPr>
        <w:t>他家抓</w:t>
      </w:r>
      <w:r>
        <w:rPr>
          <w:rFonts w:hint="eastAsia"/>
        </w:rPr>
        <w:t>蘇○坤</w:t>
      </w:r>
      <w:r w:rsidR="00D33FEC" w:rsidRPr="00EE2DFD">
        <w:rPr>
          <w:rFonts w:hint="eastAsia"/>
        </w:rPr>
        <w:t>？）是。（問：警察到</w:t>
      </w:r>
      <w:r>
        <w:rPr>
          <w:rFonts w:hint="eastAsia"/>
        </w:rPr>
        <w:t>蘇○坤</w:t>
      </w:r>
      <w:r w:rsidR="00D33FEC" w:rsidRPr="00EE2DFD">
        <w:rPr>
          <w:rFonts w:hint="eastAsia"/>
        </w:rPr>
        <w:t>家後，你有在場目睹</w:t>
      </w:r>
      <w:r>
        <w:rPr>
          <w:rFonts w:hint="eastAsia"/>
        </w:rPr>
        <w:t>蘇○坤</w:t>
      </w:r>
      <w:r w:rsidR="00D33FEC" w:rsidRPr="00EE2DFD">
        <w:rPr>
          <w:rFonts w:hint="eastAsia"/>
        </w:rPr>
        <w:t>被逮捕的過程？）沒有，我在警車上」、「（問：你有無看到</w:t>
      </w:r>
      <w:r>
        <w:rPr>
          <w:rFonts w:hint="eastAsia"/>
        </w:rPr>
        <w:t>蘇○坤</w:t>
      </w:r>
      <w:r w:rsidR="00D33FEC" w:rsidRPr="00EE2DFD">
        <w:rPr>
          <w:rFonts w:hint="eastAsia"/>
        </w:rPr>
        <w:t>被警察帶出來？）有。（問：</w:t>
      </w:r>
      <w:r>
        <w:rPr>
          <w:rFonts w:hint="eastAsia"/>
        </w:rPr>
        <w:t>蘇○坤</w:t>
      </w:r>
      <w:r w:rsidR="00D33FEC" w:rsidRPr="00EE2DFD">
        <w:rPr>
          <w:rFonts w:hint="eastAsia"/>
        </w:rPr>
        <w:t>被帶到另一台車，你在自己那台車，之後你們去哪裡？）青草湖派出所。（問：到了青草湖派出所後發生什麼事？）開始用刑。（問：是刑你還是</w:t>
      </w:r>
      <w:r>
        <w:rPr>
          <w:rFonts w:hint="eastAsia"/>
        </w:rPr>
        <w:t>蘇○坤</w:t>
      </w:r>
      <w:r w:rsidR="00D33FEC" w:rsidRPr="00EE2DFD">
        <w:rPr>
          <w:rFonts w:hint="eastAsia"/>
        </w:rPr>
        <w:t>？）刑</w:t>
      </w:r>
      <w:r>
        <w:rPr>
          <w:rFonts w:hint="eastAsia"/>
        </w:rPr>
        <w:t>蘇○坤</w:t>
      </w:r>
      <w:r w:rsidR="00D33FEC" w:rsidRPr="00EE2DFD">
        <w:rPr>
          <w:rFonts w:hint="eastAsia"/>
        </w:rPr>
        <w:t>。（</w:t>
      </w:r>
      <w:r w:rsidR="00D33FEC" w:rsidRPr="00EE2DFD">
        <w:rPr>
          <w:rFonts w:hint="eastAsia"/>
          <w:b/>
        </w:rPr>
        <w:t>問：你怎麼知道他是在刑求</w:t>
      </w:r>
      <w:r>
        <w:rPr>
          <w:rFonts w:hint="eastAsia"/>
          <w:b/>
        </w:rPr>
        <w:t>蘇○坤</w:t>
      </w:r>
      <w:r w:rsidR="00D33FEC" w:rsidRPr="00EE2DFD">
        <w:rPr>
          <w:rFonts w:hint="eastAsia"/>
          <w:b/>
        </w:rPr>
        <w:t>？</w:t>
      </w:r>
      <w:r w:rsidR="00D33FEC" w:rsidRPr="00EE2DFD">
        <w:rPr>
          <w:rFonts w:hint="eastAsia"/>
        </w:rPr>
        <w:t>）他刑得那麼大聲，還喊救命」、「（問：剛才有說在青草湖派出所有聽到有人喊救命，你認定那是</w:t>
      </w:r>
      <w:r>
        <w:rPr>
          <w:rFonts w:hint="eastAsia"/>
        </w:rPr>
        <w:t>蘇○坤</w:t>
      </w:r>
      <w:r w:rsidR="00D33FEC" w:rsidRPr="00EE2DFD">
        <w:rPr>
          <w:rFonts w:hint="eastAsia"/>
        </w:rPr>
        <w:t>的聲音？）對。（問：他喊幾聲？）我不記得了，他就一直叫」、「（問：他在叫的時候，你有看到？）我有聽到他在叫的聲音，我沒有看到。（問：他</w:t>
      </w:r>
      <w:r w:rsidR="00D33FEC" w:rsidRPr="00EE2DFD">
        <w:rPr>
          <w:rFonts w:hint="eastAsia"/>
        </w:rPr>
        <w:lastRenderedPageBreak/>
        <w:t>一直在叫，你就知道他被人刑求？）是，那個聲音我認得出來」、「（問：剛才檢察官問你說你在青草湖派出所，聽到求救的聲音，你如何知道是</w:t>
      </w:r>
      <w:r>
        <w:rPr>
          <w:rFonts w:hint="eastAsia"/>
        </w:rPr>
        <w:t>蘇○坤</w:t>
      </w:r>
      <w:r w:rsidR="00D33FEC" w:rsidRPr="00EE2DFD">
        <w:rPr>
          <w:rFonts w:hint="eastAsia"/>
        </w:rPr>
        <w:t>被刑求在求救，你是怎麼判斷的，因為你沒有在現場目睹？）在同一個青草湖」、「（問：你說他被刑求在呼救，是不是根據你本身被刑求過，所以你才這樣判斷？）因為我聽到他的聲音，那跟我本身一樣的那種痛苦，所以感覺得出來。（問：所以是因為你稍早被刑求，所以作這樣的推論？）對」等語。據此可知，</w:t>
      </w:r>
      <w:r>
        <w:rPr>
          <w:rFonts w:hint="eastAsia"/>
        </w:rPr>
        <w:t>郭○雄</w:t>
      </w:r>
      <w:r w:rsidR="00D33FEC" w:rsidRPr="00EE2DFD">
        <w:rPr>
          <w:rFonts w:hint="eastAsia"/>
        </w:rPr>
        <w:t>於75年6月19日在青草湖派出所時，雖然並未親自看到</w:t>
      </w:r>
      <w:r>
        <w:rPr>
          <w:rFonts w:hint="eastAsia"/>
        </w:rPr>
        <w:t>蘇○坤</w:t>
      </w:r>
      <w:r w:rsidR="00D33FEC" w:rsidRPr="00EE2DFD">
        <w:rPr>
          <w:rFonts w:hint="eastAsia"/>
        </w:rPr>
        <w:t>遭到刑求的情事（註：</w:t>
      </w:r>
      <w:r>
        <w:rPr>
          <w:rFonts w:hint="eastAsia"/>
        </w:rPr>
        <w:t>蘇○坤</w:t>
      </w:r>
      <w:r w:rsidR="00D33FEC" w:rsidRPr="00EE2DFD">
        <w:rPr>
          <w:rFonts w:hint="eastAsia"/>
        </w:rPr>
        <w:t>在2樓、</w:t>
      </w:r>
      <w:r>
        <w:rPr>
          <w:rFonts w:hint="eastAsia"/>
        </w:rPr>
        <w:t>郭○雄</w:t>
      </w:r>
      <w:r w:rsidR="00D33FEC" w:rsidRPr="00EE2DFD">
        <w:rPr>
          <w:rFonts w:hint="eastAsia"/>
        </w:rPr>
        <w:t>在1樓），但因為他當日稍早前在同一處所才遭到承辦員警的刑求，加上他在1樓時聽聞</w:t>
      </w:r>
      <w:r>
        <w:rPr>
          <w:rFonts w:hint="eastAsia"/>
        </w:rPr>
        <w:t>蘇○坤</w:t>
      </w:r>
      <w:r w:rsidR="00D33FEC" w:rsidRPr="00EE2DFD">
        <w:rPr>
          <w:rFonts w:hint="eastAsia"/>
        </w:rPr>
        <w:t>喊救命的痛苦聲音，應認為</w:t>
      </w:r>
      <w:r>
        <w:rPr>
          <w:rFonts w:hint="eastAsia"/>
        </w:rPr>
        <w:t>郭○雄</w:t>
      </w:r>
      <w:r w:rsidR="00D33FEC" w:rsidRPr="00EE2DFD">
        <w:rPr>
          <w:rFonts w:hint="eastAsia"/>
        </w:rPr>
        <w:t>證述當日</w:t>
      </w:r>
      <w:r>
        <w:rPr>
          <w:rFonts w:hint="eastAsia"/>
        </w:rPr>
        <w:t>蘇○坤</w:t>
      </w:r>
      <w:r w:rsidR="00D33FEC" w:rsidRPr="00EE2DFD">
        <w:rPr>
          <w:rFonts w:hint="eastAsia"/>
        </w:rPr>
        <w:t>有遭刑求之事，可以採信。</w:t>
      </w:r>
    </w:p>
    <w:p w:rsidR="00D33FEC" w:rsidRPr="00EE2DFD" w:rsidRDefault="00B546B2" w:rsidP="00D33FEC">
      <w:pPr>
        <w:pStyle w:val="7"/>
        <w:numPr>
          <w:ilvl w:val="6"/>
          <w:numId w:val="1"/>
        </w:numPr>
      </w:pPr>
      <w:r>
        <w:rPr>
          <w:rFonts w:hint="eastAsia"/>
        </w:rPr>
        <w:t>蘇○坤</w:t>
      </w:r>
      <w:r w:rsidR="00D33FEC" w:rsidRPr="00EE2DFD">
        <w:rPr>
          <w:rFonts w:hint="eastAsia"/>
        </w:rPr>
        <w:t>於107年7月16日在法院審理時，供稱：「當天早上5點多……來敲門，我馬上下來，門打開，他問我是不是</w:t>
      </w:r>
      <w:r>
        <w:rPr>
          <w:rFonts w:hint="eastAsia"/>
        </w:rPr>
        <w:t>蘇○坤</w:t>
      </w:r>
      <w:r w:rsidR="00D33FEC" w:rsidRPr="00EE2DFD">
        <w:rPr>
          <w:rFonts w:hint="eastAsia"/>
        </w:rPr>
        <w:t>，我說是，我問他有什麼事，他就痛罵我『幹你娘、塞你娘，別再假了』【台語】，罵了我兩次，然後就把我抓走」、「車就開到刑事組，就到青草湖派出所，我下車，青草湖派出所鐵門就關起來了。我看到我的工人，我說這是我的工人，已經4、5年沒有來往了，我欠他1萬多塊的工資，2人有過衝突，他又罵我，把我帶去2樓，我還沒到</w:t>
      </w:r>
      <w:r w:rsidR="00D33FEC" w:rsidRPr="00EE2DFD">
        <w:rPr>
          <w:rFonts w:hint="eastAsia"/>
        </w:rPr>
        <w:lastRenderedPageBreak/>
        <w:t>2樓，張瑞雄就打我一個耳光，我的眼鏡就掉了，他把我拉進去，說我開車，問我『阿水』的東西放在哪裡，我說我不會開車，什麼東西你要跟我說，我也不認識『阿水』。他就叫我脫下外衣外褲，鐵管插下去就把我吊起來，一直灌我水……一直撞我，撞到我的肩膀很痛，我差點死了，後來把我放下，一直打我，那個姓張的叫作張瑞雄，他一直打我，我才醒來，然後他又一直打我。還有一個人進來，姓王，叫作王文忠，他說還有嗎……又灌我水，從5點多一直打我，後來把我放下，帶到外面，那裡有個椅子……裡有個警報器，朱崇賢坐在旁邊，要買早餐給我吃，我說我吃不下，我不要，我被打到全身癱軟。後來張瑞雄又進來，說『幹你娘、塞你娘，你不說，要把你灌汽油』，姓朱的說『不要不要』，在那裡坐了很久，就把我帶到樓下，問我筆錄……做筆錄的是○○○區○○○○</w:t>
      </w:r>
      <w:r w:rsidR="00DA1F86" w:rsidRPr="00DA1F86">
        <w:rPr>
          <w:rFonts w:hint="eastAsia"/>
          <w:color w:val="C00000"/>
        </w:rPr>
        <w:t>知</w:t>
      </w:r>
      <w:r w:rsidR="00D33FEC" w:rsidRPr="00EE2DFD">
        <w:rPr>
          <w:rFonts w:hint="eastAsia"/>
        </w:rPr>
        <w:t>道我的為人，結果他當面跟我說『你又沒有給我好處』」、「我要戴我的眼鏡，張瑞雄就說『你幹嘛要戴眼鏡』；又有一個人進來，那個人就是新竹分局的分局長刁建生，他說『你再不承認，我就拿槍斃了你』」、「問完之後把我載上車，載到刑事組，我看到我太太，我都不能走路了，兩人把我架著，拖到3樓，到3樓之後，3點多宣布破案，我才知道我有搶銀樓，這有天理嗎？記者來照相，他還把我的眼鏡拿去丟掉」等語，並提出與所述相符、如附</w:t>
      </w:r>
      <w:r w:rsidR="00D33FEC" w:rsidRPr="00EE2DFD">
        <w:rPr>
          <w:rFonts w:hint="eastAsia"/>
        </w:rPr>
        <w:lastRenderedPageBreak/>
        <w:t>件一至五所示的5張刑求圖為證。據此可知，縱使距今事隔已經32年，</w:t>
      </w:r>
      <w:r>
        <w:rPr>
          <w:rFonts w:hint="eastAsia"/>
        </w:rPr>
        <w:t>蘇○坤</w:t>
      </w:r>
      <w:r w:rsidR="00D33FEC" w:rsidRPr="00EE2DFD">
        <w:rPr>
          <w:rFonts w:hint="eastAsia"/>
        </w:rPr>
        <w:t>就他於75年6月19日遭承辦員警刑求的具體情形所為的供述，核與他的辯護人</w:t>
      </w:r>
      <w:r w:rsidR="000013C1">
        <w:rPr>
          <w:rFonts w:hint="eastAsia"/>
        </w:rPr>
        <w:t>李○傑</w:t>
      </w:r>
      <w:r w:rsidR="00D33FEC" w:rsidRPr="00EE2DFD">
        <w:rPr>
          <w:rFonts w:hint="eastAsia"/>
        </w:rPr>
        <w:t>律師於75年7月2日所提「聲請調查證據兼辯護要旨狀」中</w:t>
      </w:r>
      <w:r w:rsidR="00D33FEC" w:rsidRPr="00EE2DFD">
        <w:t>所載</w:t>
      </w:r>
      <w:r w:rsidR="00D33FEC" w:rsidRPr="00EE2DFD">
        <w:rPr>
          <w:rFonts w:hint="eastAsia"/>
        </w:rPr>
        <w:t>內容大致相符，而且如果不是當年刑求逼供的情形讓他深覺羞辱、受屈，也不可能讓他在多年之後，</w:t>
      </w:r>
      <w:r w:rsidR="00D33FEC" w:rsidRPr="00EE2DFD">
        <w:t>猶</w:t>
      </w:r>
      <w:r w:rsidR="00D33FEC" w:rsidRPr="00EE2DFD">
        <w:rPr>
          <w:rFonts w:hint="eastAsia"/>
        </w:rPr>
        <w:t>記憶猶新，四處喊冤，並請人繪製出如此鉅細靡遺的刑求圖。是以，法院認定</w:t>
      </w:r>
      <w:r>
        <w:rPr>
          <w:rFonts w:hint="eastAsia"/>
        </w:rPr>
        <w:t>蘇○坤</w:t>
      </w:r>
      <w:r w:rsidR="00D33FEC" w:rsidRPr="00EE2DFD">
        <w:rPr>
          <w:rFonts w:hint="eastAsia"/>
        </w:rPr>
        <w:t>上面供述遭刑求逼供的情節，可以採信。</w:t>
      </w:r>
    </w:p>
    <w:p w:rsidR="00D33FEC" w:rsidRPr="00EE2DFD" w:rsidRDefault="00D33FEC" w:rsidP="00D33FEC">
      <w:pPr>
        <w:pStyle w:val="7"/>
        <w:numPr>
          <w:ilvl w:val="6"/>
          <w:numId w:val="1"/>
        </w:numPr>
        <w:rPr>
          <w:rFonts w:hAnsi="標楷體"/>
        </w:rPr>
      </w:pPr>
      <w:r w:rsidRPr="00EE2DFD">
        <w:rPr>
          <w:rFonts w:hint="eastAsia"/>
        </w:rPr>
        <w:t>由前述</w:t>
      </w:r>
      <w:r w:rsidR="00B546B2">
        <w:rPr>
          <w:rFonts w:hint="eastAsia"/>
        </w:rPr>
        <w:t>蘇○坤</w:t>
      </w:r>
      <w:r w:rsidRPr="00EE2DFD">
        <w:rPr>
          <w:rFonts w:hint="eastAsia"/>
        </w:rPr>
        <w:t>的辯護人</w:t>
      </w:r>
      <w:r w:rsidR="000013C1">
        <w:rPr>
          <w:rFonts w:hint="eastAsia"/>
        </w:rPr>
        <w:t>李○傑</w:t>
      </w:r>
      <w:r w:rsidRPr="00EE2DFD">
        <w:rPr>
          <w:rFonts w:hint="eastAsia"/>
        </w:rPr>
        <w:t>律師於75年7月2日所提「聲請調查證據兼辯護要旨狀」中載明</w:t>
      </w:r>
      <w:r w:rsidR="00B546B2">
        <w:rPr>
          <w:rFonts w:hint="eastAsia"/>
        </w:rPr>
        <w:t>蘇○坤</w:t>
      </w:r>
      <w:r w:rsidRPr="00EE2DFD">
        <w:rPr>
          <w:rFonts w:hint="eastAsia"/>
        </w:rPr>
        <w:t>遭刑求的具體情形、</w:t>
      </w:r>
      <w:r w:rsidR="00B546B2">
        <w:rPr>
          <w:rFonts w:hint="eastAsia"/>
        </w:rPr>
        <w:t>郭○雄</w:t>
      </w:r>
      <w:r w:rsidRPr="00EE2DFD">
        <w:rPr>
          <w:rFonts w:hint="eastAsia"/>
        </w:rPr>
        <w:t>與</w:t>
      </w:r>
      <w:r w:rsidR="00B546B2">
        <w:rPr>
          <w:rFonts w:hint="eastAsia"/>
        </w:rPr>
        <w:t>蘇○坤</w:t>
      </w:r>
      <w:r w:rsidRPr="00EE2DFD">
        <w:rPr>
          <w:rFonts w:hint="eastAsia"/>
        </w:rPr>
        <w:t>在法院審理時的證述及供述，可見本件</w:t>
      </w:r>
      <w:r w:rsidR="00B546B2">
        <w:rPr>
          <w:rFonts w:hint="eastAsia"/>
        </w:rPr>
        <w:t>蘇○坤</w:t>
      </w:r>
      <w:r w:rsidRPr="00EE2DFD">
        <w:rPr>
          <w:rFonts w:hint="eastAsia"/>
        </w:rPr>
        <w:t>因為始終否認</w:t>
      </w:r>
      <w:r w:rsidRPr="00EE2DFD">
        <w:rPr>
          <w:rFonts w:hAnsi="標楷體" w:hint="eastAsia"/>
        </w:rPr>
        <w:t>犯行，以致在歷次檢察官偵訊、法院審理時，並未訊問、調查</w:t>
      </w:r>
      <w:r w:rsidR="00B546B2">
        <w:rPr>
          <w:rFonts w:hAnsi="標楷體" w:hint="eastAsia"/>
        </w:rPr>
        <w:t>蘇○坤</w:t>
      </w:r>
      <w:r w:rsidRPr="00EE2DFD">
        <w:rPr>
          <w:rFonts w:hAnsi="標楷體" w:hint="eastAsia"/>
        </w:rPr>
        <w:t>是否有遭受刑求逼供的情事；但</w:t>
      </w:r>
      <w:r w:rsidR="00B546B2">
        <w:rPr>
          <w:rFonts w:hAnsi="標楷體" w:hint="eastAsia"/>
        </w:rPr>
        <w:t>郭○雄</w:t>
      </w:r>
      <w:r w:rsidRPr="00EE2DFD">
        <w:rPr>
          <w:rFonts w:hAnsi="標楷體" w:hint="eastAsia"/>
        </w:rPr>
        <w:t>的證述內容及相關書證，核與</w:t>
      </w:r>
      <w:r w:rsidR="00B546B2">
        <w:rPr>
          <w:rFonts w:hAnsi="標楷體" w:hint="eastAsia"/>
        </w:rPr>
        <w:t>蘇○坤</w:t>
      </w:r>
      <w:r w:rsidRPr="00EE2DFD">
        <w:rPr>
          <w:rFonts w:hAnsi="標楷體" w:hint="eastAsia"/>
        </w:rPr>
        <w:t>於法院審理時供述的情節大致相符，並有</w:t>
      </w:r>
      <w:r w:rsidR="00B546B2">
        <w:rPr>
          <w:rFonts w:hAnsi="標楷體" w:hint="eastAsia"/>
        </w:rPr>
        <w:t>蘇○坤</w:t>
      </w:r>
      <w:r w:rsidRPr="00EE2DFD">
        <w:rPr>
          <w:rFonts w:hAnsi="標楷體" w:hint="eastAsia"/>
        </w:rPr>
        <w:t>委請他人所繪製具體詳盡、如附件一至五所示的刑求圖</w:t>
      </w:r>
      <w:r w:rsidRPr="00EE2DFD">
        <w:rPr>
          <w:rFonts w:hAnsi="標楷體"/>
        </w:rPr>
        <w:t>可資佐證</w:t>
      </w:r>
      <w:r w:rsidRPr="00EE2DFD">
        <w:rPr>
          <w:rFonts w:hAnsi="標楷體" w:hint="eastAsia"/>
        </w:rPr>
        <w:t>，則參照上述說明所示，</w:t>
      </w:r>
      <w:r w:rsidR="00B546B2">
        <w:rPr>
          <w:rFonts w:hAnsi="標楷體" w:hint="eastAsia"/>
        </w:rPr>
        <w:t>蘇○坤</w:t>
      </w:r>
      <w:r w:rsidRPr="00EE2DFD">
        <w:rPr>
          <w:rFonts w:hAnsi="標楷體" w:hint="eastAsia"/>
        </w:rPr>
        <w:t>在警詢時有遭承辦員警施以鐵棍夾雙腿、灌水、腳踢腰部等刑求逼供情事，應可資認定。</w:t>
      </w:r>
    </w:p>
    <w:p w:rsidR="00D33FEC" w:rsidRPr="00EE2DFD" w:rsidRDefault="00D33FEC" w:rsidP="00D33FEC">
      <w:pPr>
        <w:pStyle w:val="5"/>
        <w:numPr>
          <w:ilvl w:val="4"/>
          <w:numId w:val="1"/>
        </w:numPr>
      </w:pPr>
      <w:r w:rsidRPr="00EE2DFD">
        <w:rPr>
          <w:rFonts w:hint="eastAsia"/>
        </w:rPr>
        <w:t>共同被告</w:t>
      </w:r>
      <w:r w:rsidR="00B546B2">
        <w:rPr>
          <w:rFonts w:hint="eastAsia"/>
        </w:rPr>
        <w:t>郭○雄</w:t>
      </w:r>
      <w:r w:rsidRPr="00EE2DFD">
        <w:rPr>
          <w:rFonts w:hint="eastAsia"/>
        </w:rPr>
        <w:t>於警詢時遭承辦員警刑求，才自白與</w:t>
      </w:r>
      <w:r w:rsidR="00B546B2">
        <w:rPr>
          <w:rFonts w:hint="eastAsia"/>
        </w:rPr>
        <w:t>蘇○坤</w:t>
      </w:r>
      <w:r w:rsidRPr="00EE2DFD">
        <w:rPr>
          <w:rFonts w:hint="eastAsia"/>
        </w:rPr>
        <w:t>共犯本件</w:t>
      </w:r>
      <w:r w:rsidR="000013C1">
        <w:rPr>
          <w:rFonts w:hint="eastAsia"/>
        </w:rPr>
        <w:t>金○珍</w:t>
      </w:r>
      <w:r w:rsidRPr="00EE2DFD">
        <w:rPr>
          <w:rFonts w:hint="eastAsia"/>
        </w:rPr>
        <w:t>銀樓強劫犯行，則他的供詞即欠缺「任意性」；而他在警詢、偵</w:t>
      </w:r>
      <w:r w:rsidRPr="00EE2DFD">
        <w:rPr>
          <w:rFonts w:hint="eastAsia"/>
        </w:rPr>
        <w:lastRenderedPageBreak/>
        <w:t>訊及法院審理時的供述不僅前後矛盾扞格，且與客觀事實不合，並不具備「真實性」，即不得作為證明</w:t>
      </w:r>
      <w:r w:rsidR="00B546B2">
        <w:rPr>
          <w:rFonts w:hint="eastAsia"/>
        </w:rPr>
        <w:t>蘇○坤</w:t>
      </w:r>
      <w:r w:rsidRPr="00EE2DFD">
        <w:rPr>
          <w:rFonts w:hint="eastAsia"/>
        </w:rPr>
        <w:t>被訴強劫而故意</w:t>
      </w:r>
      <w:r w:rsidRPr="00EE2DFD">
        <w:t>殺人罪</w:t>
      </w:r>
      <w:r w:rsidRPr="00EE2DFD">
        <w:rPr>
          <w:rFonts w:hint="eastAsia"/>
        </w:rPr>
        <w:t>的證據：</w:t>
      </w:r>
    </w:p>
    <w:p w:rsidR="00D33FEC" w:rsidRPr="00EE2DFD" w:rsidRDefault="00B546B2" w:rsidP="00D33FEC">
      <w:pPr>
        <w:pStyle w:val="6"/>
        <w:numPr>
          <w:ilvl w:val="5"/>
          <w:numId w:val="1"/>
        </w:numPr>
      </w:pPr>
      <w:r>
        <w:rPr>
          <w:rFonts w:hint="eastAsia"/>
        </w:rPr>
        <w:t>郭○雄</w:t>
      </w:r>
      <w:r w:rsidR="00D33FEC" w:rsidRPr="00EE2DFD">
        <w:rPr>
          <w:rFonts w:hint="eastAsia"/>
        </w:rPr>
        <w:t>於75年6月19日上午6時30分第一次警詢時，供稱：「（問：右列行竊工具是如何來的？何人所購買？）所有的行竊工具是</w:t>
      </w:r>
      <w:r>
        <w:rPr>
          <w:rFonts w:hint="eastAsia"/>
        </w:rPr>
        <w:t>蘇○坤</w:t>
      </w:r>
      <w:r w:rsidR="00D33FEC" w:rsidRPr="00EE2DFD">
        <w:rPr>
          <w:rFonts w:hint="eastAsia"/>
        </w:rPr>
        <w:t>拿1,000元叫我買的……（問：</w:t>
      </w:r>
      <w:r>
        <w:rPr>
          <w:rFonts w:hint="eastAsia"/>
        </w:rPr>
        <w:t>蘇○坤</w:t>
      </w:r>
      <w:r w:rsidR="00D33FEC" w:rsidRPr="00EE2DFD">
        <w:rPr>
          <w:rFonts w:hint="eastAsia"/>
        </w:rPr>
        <w:t>於何時拿叫你買行竊工具？……）</w:t>
      </w:r>
      <w:r>
        <w:rPr>
          <w:rFonts w:hint="eastAsia"/>
        </w:rPr>
        <w:t>蘇○坤</w:t>
      </w:r>
      <w:r w:rsidR="00D33FEC" w:rsidRPr="00EE2DFD">
        <w:rPr>
          <w:rFonts w:hint="eastAsia"/>
        </w:rPr>
        <w:t>於</w:t>
      </w:r>
      <w:r w:rsidR="000013C1">
        <w:rPr>
          <w:rFonts w:hint="eastAsia"/>
        </w:rPr>
        <w:t>金○珍</w:t>
      </w:r>
      <w:r w:rsidR="00D33FEC" w:rsidRPr="00EE2DFD">
        <w:rPr>
          <w:rFonts w:hint="eastAsia"/>
        </w:rPr>
        <w:t>銀樓失竊的前一星期拿錢叫我買行竊工具……（問：你為何知道</w:t>
      </w:r>
      <w:r>
        <w:rPr>
          <w:rFonts w:hint="eastAsia"/>
        </w:rPr>
        <w:t>蘇○坤</w:t>
      </w:r>
      <w:r w:rsidR="00D33FEC" w:rsidRPr="00EE2DFD">
        <w:rPr>
          <w:rFonts w:hint="eastAsia"/>
        </w:rPr>
        <w:t>是在</w:t>
      </w:r>
      <w:r w:rsidR="000013C1">
        <w:rPr>
          <w:rFonts w:hint="eastAsia"/>
        </w:rPr>
        <w:t>金○珍</w:t>
      </w:r>
      <w:r w:rsidR="00D33FEC" w:rsidRPr="00EE2DFD">
        <w:rPr>
          <w:rFonts w:hint="eastAsia"/>
        </w:rPr>
        <w:t>銀樓失竊的前一星期拿錢叫你買行竊工具呢？）因為</w:t>
      </w:r>
      <w:r w:rsidR="000013C1">
        <w:rPr>
          <w:rFonts w:hint="eastAsia"/>
        </w:rPr>
        <w:t>金○珍</w:t>
      </w:r>
      <w:r w:rsidR="00D33FEC" w:rsidRPr="00EE2DFD">
        <w:rPr>
          <w:rFonts w:hint="eastAsia"/>
        </w:rPr>
        <w:t>銀樓是我與</w:t>
      </w:r>
      <w:r>
        <w:rPr>
          <w:rFonts w:hint="eastAsia"/>
        </w:rPr>
        <w:t>蘇○坤</w:t>
      </w:r>
      <w:r w:rsidR="00D33FEC" w:rsidRPr="00EE2DFD">
        <w:rPr>
          <w:rFonts w:hint="eastAsia"/>
        </w:rPr>
        <w:t>及另外一名綽號『阿水』的男子等3人共同前往行竊的，所以我記得很清楚。（問：綽號『阿水』的真實姓名、年籍、特徵如何？）綽號『阿水』的真實姓名我不知道，因『阿水』是</w:t>
      </w:r>
      <w:r>
        <w:rPr>
          <w:rFonts w:hint="eastAsia"/>
        </w:rPr>
        <w:t>蘇○坤</w:t>
      </w:r>
      <w:r w:rsidR="00D33FEC" w:rsidRPr="00EE2DFD">
        <w:rPr>
          <w:rFonts w:hint="eastAsia"/>
        </w:rPr>
        <w:t>帶來的，以前我都沒有看過，只有行竊</w:t>
      </w:r>
      <w:r w:rsidR="000013C1">
        <w:rPr>
          <w:rFonts w:hint="eastAsia"/>
        </w:rPr>
        <w:t>金○珍</w:t>
      </w:r>
      <w:r w:rsidR="00D33FEC" w:rsidRPr="00EE2DFD">
        <w:rPr>
          <w:rFonts w:hint="eastAsia"/>
        </w:rPr>
        <w:t>銀樓那天晚上</w:t>
      </w:r>
      <w:r>
        <w:rPr>
          <w:rFonts w:hint="eastAsia"/>
        </w:rPr>
        <w:t>蘇○坤</w:t>
      </w:r>
      <w:r w:rsidR="00D33FEC" w:rsidRPr="00EE2DFD">
        <w:rPr>
          <w:rFonts w:hint="eastAsia"/>
        </w:rPr>
        <w:t>帶來時我才認識，綽號『阿水』的男子年約30歲，身高約168公分左右，體瘦、留西裝頭。（問：與你共同行竊</w:t>
      </w:r>
      <w:r w:rsidR="000013C1">
        <w:rPr>
          <w:rFonts w:hint="eastAsia"/>
        </w:rPr>
        <w:t>金○珍</w:t>
      </w:r>
      <w:r w:rsidR="00D33FEC" w:rsidRPr="00EE2DFD">
        <w:rPr>
          <w:rFonts w:hint="eastAsia"/>
        </w:rPr>
        <w:t>銀樓的</w:t>
      </w:r>
      <w:r>
        <w:rPr>
          <w:rFonts w:hint="eastAsia"/>
        </w:rPr>
        <w:t>蘇○坤</w:t>
      </w:r>
      <w:r w:rsidR="00D33FEC" w:rsidRPr="00EE2DFD">
        <w:rPr>
          <w:rFonts w:hint="eastAsia"/>
        </w:rPr>
        <w:t>，是否現在站在你前面那位男子？）就是他沒有錯【手指</w:t>
      </w:r>
      <w:r>
        <w:rPr>
          <w:rFonts w:hint="eastAsia"/>
        </w:rPr>
        <w:t>蘇○坤</w:t>
      </w:r>
      <w:r w:rsidR="00D33FEC" w:rsidRPr="00EE2DFD">
        <w:rPr>
          <w:rFonts w:hint="eastAsia"/>
        </w:rPr>
        <w:t>】……（問：行竊</w:t>
      </w:r>
      <w:r w:rsidR="000013C1">
        <w:rPr>
          <w:rFonts w:hint="eastAsia"/>
        </w:rPr>
        <w:t>金○珍</w:t>
      </w:r>
      <w:r w:rsidR="00D33FEC" w:rsidRPr="00EE2DFD">
        <w:rPr>
          <w:rFonts w:hint="eastAsia"/>
        </w:rPr>
        <w:t>銀樓是何人提議？</w:t>
      </w:r>
      <w:r w:rsidR="00D33FEC" w:rsidRPr="00EE2DFD">
        <w:t>攜帶</w:t>
      </w:r>
      <w:r w:rsidR="00D33FEC" w:rsidRPr="00EE2DFD">
        <w:rPr>
          <w:rFonts w:hint="eastAsia"/>
        </w:rPr>
        <w:t>哪些行竊工具？）是</w:t>
      </w:r>
      <w:r>
        <w:rPr>
          <w:rFonts w:hint="eastAsia"/>
        </w:rPr>
        <w:t>蘇○坤</w:t>
      </w:r>
      <w:r w:rsidR="00D33FEC" w:rsidRPr="00EE2DFD">
        <w:rPr>
          <w:rFonts w:hint="eastAsia"/>
        </w:rPr>
        <w:t>提議選定的目標，且由</w:t>
      </w:r>
      <w:r>
        <w:rPr>
          <w:rFonts w:hint="eastAsia"/>
        </w:rPr>
        <w:t>蘇○坤</w:t>
      </w:r>
      <w:r w:rsidR="00D33FEC" w:rsidRPr="00EE2DFD">
        <w:rPr>
          <w:rFonts w:hint="eastAsia"/>
        </w:rPr>
        <w:t>於行竊前一星期即先行觀察好現場，並拿錢給我買行竊工具……（問：你與</w:t>
      </w:r>
      <w:r>
        <w:rPr>
          <w:rFonts w:hint="eastAsia"/>
        </w:rPr>
        <w:t>蘇○坤</w:t>
      </w:r>
      <w:r w:rsidR="00D33FEC" w:rsidRPr="00EE2DFD">
        <w:rPr>
          <w:rFonts w:hint="eastAsia"/>
        </w:rPr>
        <w:t>、『阿水』3人行竊</w:t>
      </w:r>
      <w:r w:rsidR="000013C1">
        <w:rPr>
          <w:rFonts w:hint="eastAsia"/>
        </w:rPr>
        <w:t>金○珍</w:t>
      </w:r>
      <w:r w:rsidR="00D33FEC" w:rsidRPr="00EE2DFD">
        <w:rPr>
          <w:rFonts w:hint="eastAsia"/>
        </w:rPr>
        <w:t>銀樓的經過情形如何？）……到達現場後，</w:t>
      </w:r>
      <w:r>
        <w:rPr>
          <w:rFonts w:hint="eastAsia"/>
        </w:rPr>
        <w:t>蘇○坤</w:t>
      </w:r>
      <w:r w:rsidR="00D33FEC" w:rsidRPr="00EE2DFD">
        <w:rPr>
          <w:rFonts w:hint="eastAsia"/>
        </w:rPr>
        <w:t>將藍色小貨車停放在南門街三</w:t>
      </w:r>
      <w:r w:rsidR="00D33FEC" w:rsidRPr="00EE2DFD">
        <w:rPr>
          <w:rFonts w:hint="eastAsia"/>
        </w:rPr>
        <w:lastRenderedPageBreak/>
        <w:t>陽機車店前，我們3人共同走到</w:t>
      </w:r>
      <w:r w:rsidR="000013C1">
        <w:rPr>
          <w:rFonts w:hint="eastAsia"/>
        </w:rPr>
        <w:t>金○珍</w:t>
      </w:r>
      <w:r w:rsidR="00D33FEC" w:rsidRPr="00EE2DFD">
        <w:rPr>
          <w:rFonts w:hint="eastAsia"/>
        </w:rPr>
        <w:t>銀樓後面的空房子，</w:t>
      </w:r>
      <w:r>
        <w:rPr>
          <w:rFonts w:hint="eastAsia"/>
        </w:rPr>
        <w:t>蘇○坤</w:t>
      </w:r>
      <w:r w:rsidR="00D33FEC" w:rsidRPr="00EE2DFD">
        <w:rPr>
          <w:rFonts w:hint="eastAsia"/>
        </w:rPr>
        <w:t>與『阿水』2人留在空房子</w:t>
      </w:r>
      <w:r w:rsidR="004A5ED9" w:rsidRPr="00EE2DFD">
        <w:rPr>
          <w:rFonts w:hint="eastAsia"/>
        </w:rPr>
        <w:t>裏</w:t>
      </w:r>
      <w:r w:rsidR="00D33FEC" w:rsidRPr="00EE2DFD">
        <w:rPr>
          <w:rFonts w:hint="eastAsia"/>
        </w:rPr>
        <w:t>面，由我一個人爬上那棟空房子的4樓，持用攜帶大型鐵剪，破壞</w:t>
      </w:r>
      <w:r w:rsidR="000013C1">
        <w:rPr>
          <w:rFonts w:hint="eastAsia"/>
        </w:rPr>
        <w:t>金○珍</w:t>
      </w:r>
      <w:r w:rsidR="00D33FEC" w:rsidRPr="00EE2DFD">
        <w:rPr>
          <w:rFonts w:hint="eastAsia"/>
        </w:rPr>
        <w:t>銀樓5樓的鐵窗【共4條】，然後再用手電筒的燈光打暗號通知</w:t>
      </w:r>
      <w:r>
        <w:rPr>
          <w:rFonts w:hint="eastAsia"/>
        </w:rPr>
        <w:t>蘇○坤</w:t>
      </w:r>
      <w:r w:rsidR="00D33FEC" w:rsidRPr="00EE2DFD">
        <w:rPr>
          <w:rFonts w:hint="eastAsia"/>
        </w:rPr>
        <w:t>與『阿水』2人上樓，等他們上樓後，我就打開5樓房間的門給</w:t>
      </w:r>
      <w:r>
        <w:rPr>
          <w:rFonts w:hint="eastAsia"/>
        </w:rPr>
        <w:t>蘇○坤</w:t>
      </w:r>
      <w:r w:rsidR="00D33FEC" w:rsidRPr="00EE2DFD">
        <w:rPr>
          <w:rFonts w:hint="eastAsia"/>
        </w:rPr>
        <w:t>與『阿水』2人進去行竊金飾……」等語。據此可知，</w:t>
      </w:r>
      <w:r>
        <w:rPr>
          <w:rFonts w:hint="eastAsia"/>
        </w:rPr>
        <w:t>郭○雄</w:t>
      </w:r>
      <w:r w:rsidR="00D33FEC" w:rsidRPr="00EE2DFD">
        <w:rPr>
          <w:rFonts w:hint="eastAsia"/>
        </w:rPr>
        <w:t>在這次警詢時供稱：涉犯</w:t>
      </w:r>
      <w:r w:rsidR="000013C1">
        <w:rPr>
          <w:rFonts w:hint="eastAsia"/>
        </w:rPr>
        <w:t>金○珍</w:t>
      </w:r>
      <w:r w:rsidR="00D33FEC" w:rsidRPr="00EE2DFD">
        <w:rPr>
          <w:rFonts w:hint="eastAsia"/>
        </w:rPr>
        <w:t>銀樓強劫案的人計有他、</w:t>
      </w:r>
      <w:r>
        <w:rPr>
          <w:rFonts w:hint="eastAsia"/>
        </w:rPr>
        <w:t>蘇○坤</w:t>
      </w:r>
      <w:r w:rsidR="00D33FEC" w:rsidRPr="00EE2DFD">
        <w:rPr>
          <w:rFonts w:hint="eastAsia"/>
        </w:rPr>
        <w:t>及綽號「阿水」之人等3人，是由</w:t>
      </w:r>
      <w:r>
        <w:rPr>
          <w:rFonts w:hint="eastAsia"/>
        </w:rPr>
        <w:t>蘇○坤</w:t>
      </w:r>
      <w:r w:rsidR="00D33FEC" w:rsidRPr="00EE2DFD">
        <w:rPr>
          <w:rFonts w:hint="eastAsia"/>
        </w:rPr>
        <w:t>事前選定目標並於行竊前一星期先行勘察現場，當時</w:t>
      </w:r>
      <w:r>
        <w:rPr>
          <w:rFonts w:hint="eastAsia"/>
        </w:rPr>
        <w:t>蘇○坤</w:t>
      </w:r>
      <w:r w:rsidR="00D33FEC" w:rsidRPr="00EE2DFD">
        <w:rPr>
          <w:rFonts w:hint="eastAsia"/>
        </w:rPr>
        <w:t>駕駛藍色小貨車抵達現場後，由他一個人爬上</w:t>
      </w:r>
      <w:r w:rsidR="000013C1">
        <w:rPr>
          <w:rFonts w:hint="eastAsia"/>
        </w:rPr>
        <w:t>金○珍</w:t>
      </w:r>
      <w:r w:rsidR="00D33FEC" w:rsidRPr="00EE2DFD">
        <w:rPr>
          <w:rFonts w:hint="eastAsia"/>
        </w:rPr>
        <w:t>銀樓後面那棟空房子的4樓，持大型鐵剪破壞</w:t>
      </w:r>
      <w:r w:rsidR="000013C1">
        <w:rPr>
          <w:rFonts w:hint="eastAsia"/>
        </w:rPr>
        <w:t>金○珍</w:t>
      </w:r>
      <w:r w:rsidR="00D33FEC" w:rsidRPr="00EE2DFD">
        <w:rPr>
          <w:rFonts w:hint="eastAsia"/>
        </w:rPr>
        <w:t>銀樓5樓的鐵窗，再打開5樓房間的門讓</w:t>
      </w:r>
      <w:r>
        <w:rPr>
          <w:rFonts w:hint="eastAsia"/>
        </w:rPr>
        <w:t>蘇○坤</w:t>
      </w:r>
      <w:r w:rsidR="00D33FEC" w:rsidRPr="00EE2DFD">
        <w:rPr>
          <w:rFonts w:hint="eastAsia"/>
        </w:rPr>
        <w:t>與「阿水」2人進入行竊。</w:t>
      </w:r>
    </w:p>
    <w:p w:rsidR="00D33FEC" w:rsidRPr="00EE2DFD" w:rsidRDefault="00B546B2" w:rsidP="00D33FEC">
      <w:pPr>
        <w:pStyle w:val="6"/>
        <w:numPr>
          <w:ilvl w:val="5"/>
          <w:numId w:val="1"/>
        </w:numPr>
      </w:pPr>
      <w:r>
        <w:rPr>
          <w:rFonts w:hint="eastAsia"/>
        </w:rPr>
        <w:t>郭○雄</w:t>
      </w:r>
      <w:r w:rsidR="00D33FEC" w:rsidRPr="00EE2DFD">
        <w:rPr>
          <w:rFonts w:hint="eastAsia"/>
        </w:rPr>
        <w:t>於75年6月19日下午9時50分第三次警詢時，供稱：「（問：你於前一、二次筆錄講的話實在？）關於行竊</w:t>
      </w:r>
      <w:r w:rsidR="000013C1">
        <w:rPr>
          <w:rFonts w:hint="eastAsia"/>
        </w:rPr>
        <w:t>金○珍</w:t>
      </w:r>
      <w:r w:rsidR="00D33FEC" w:rsidRPr="00EE2DFD">
        <w:rPr>
          <w:rFonts w:hint="eastAsia"/>
        </w:rPr>
        <w:t>銀樓部分不實在，其他的均實在。（問：請你說明不實在部分在</w:t>
      </w:r>
      <w:r w:rsidR="004A5ED9" w:rsidRPr="00EE2DFD">
        <w:rPr>
          <w:rFonts w:hint="eastAsia"/>
        </w:rPr>
        <w:t>哪裏</w:t>
      </w:r>
      <w:r w:rsidR="00D33FEC" w:rsidRPr="0038425A">
        <w:rPr>
          <w:rFonts w:hint="eastAsia"/>
        </w:rPr>
        <w:t>？）行竊</w:t>
      </w:r>
      <w:r w:rsidR="000013C1">
        <w:rPr>
          <w:rFonts w:hint="eastAsia"/>
        </w:rPr>
        <w:t>金○珍</w:t>
      </w:r>
      <w:r w:rsidR="00D33FEC" w:rsidRPr="0038425A">
        <w:rPr>
          <w:rFonts w:hint="eastAsia"/>
        </w:rPr>
        <w:t>銀樓的男子沒有『阿水』這個人，只有我與</w:t>
      </w:r>
      <w:r>
        <w:rPr>
          <w:rFonts w:hint="eastAsia"/>
        </w:rPr>
        <w:t>蘇○坤</w:t>
      </w:r>
      <w:r w:rsidR="00D33FEC" w:rsidRPr="00EE2DFD">
        <w:rPr>
          <w:rFonts w:hint="eastAsia"/>
        </w:rPr>
        <w:t>2人，且駕駛藍色小貨車的人是我而非</w:t>
      </w:r>
      <w:r>
        <w:rPr>
          <w:rFonts w:hint="eastAsia"/>
        </w:rPr>
        <w:t>蘇○坤</w:t>
      </w:r>
      <w:r w:rsidR="00D33FEC" w:rsidRPr="00EE2DFD">
        <w:rPr>
          <w:rFonts w:hint="eastAsia"/>
        </w:rPr>
        <w:t>……（問：請你詳述行竊</w:t>
      </w:r>
      <w:r w:rsidR="000013C1">
        <w:rPr>
          <w:rFonts w:hint="eastAsia"/>
        </w:rPr>
        <w:t>金○珍</w:t>
      </w:r>
      <w:r w:rsidR="00D33FEC" w:rsidRPr="00EE2DFD">
        <w:rPr>
          <w:rFonts w:hint="eastAsia"/>
        </w:rPr>
        <w:t>銀樓經過情形？）……我與</w:t>
      </w:r>
      <w:r>
        <w:rPr>
          <w:rFonts w:hint="eastAsia"/>
        </w:rPr>
        <w:t>蘇○坤</w:t>
      </w:r>
      <w:r w:rsidR="00D33FEC" w:rsidRPr="00EE2DFD">
        <w:rPr>
          <w:rFonts w:hint="eastAsia"/>
        </w:rPr>
        <w:t>2人共同走到</w:t>
      </w:r>
      <w:r w:rsidR="000013C1">
        <w:rPr>
          <w:rFonts w:hint="eastAsia"/>
        </w:rPr>
        <w:t>金○珍</w:t>
      </w:r>
      <w:r w:rsidR="00D33FEC" w:rsidRPr="00EE2DFD">
        <w:rPr>
          <w:rFonts w:hint="eastAsia"/>
        </w:rPr>
        <w:t>銀樓後面的空房子，爬上翻越</w:t>
      </w:r>
      <w:r w:rsidR="000013C1">
        <w:rPr>
          <w:rFonts w:hint="eastAsia"/>
        </w:rPr>
        <w:t>金○珍</w:t>
      </w:r>
      <w:r w:rsidR="00D33FEC" w:rsidRPr="00EE2DFD">
        <w:rPr>
          <w:rFonts w:hint="eastAsia"/>
        </w:rPr>
        <w:t>銀樓的5樓，由我持用攜帶大型鐵剪，破壞鐵窗，而</w:t>
      </w:r>
      <w:r>
        <w:rPr>
          <w:rFonts w:hint="eastAsia"/>
        </w:rPr>
        <w:t>蘇○坤</w:t>
      </w:r>
      <w:r w:rsidR="00D33FEC" w:rsidRPr="00EE2DFD">
        <w:rPr>
          <w:rFonts w:hint="eastAsia"/>
        </w:rPr>
        <w:t>則將我剪斷的鐵條往上搬起來，當鐵條剪開之後，2人進去之後，我先到</w:t>
      </w:r>
      <w:r w:rsidR="000013C1">
        <w:rPr>
          <w:rFonts w:hint="eastAsia"/>
        </w:rPr>
        <w:t>金○珍</w:t>
      </w:r>
      <w:r w:rsidR="00D33FEC" w:rsidRPr="00EE2DFD">
        <w:rPr>
          <w:rFonts w:hint="eastAsia"/>
        </w:rPr>
        <w:t>銀樓的廚房拿菜刀，我們2人共同走到一樓櫃台時，因有聲音</w:t>
      </w:r>
      <w:r w:rsidR="00D33FEC" w:rsidRPr="00EE2DFD">
        <w:rPr>
          <w:rFonts w:hint="eastAsia"/>
        </w:rPr>
        <w:lastRenderedPageBreak/>
        <w:t>被主人發覺，銀樓老闆就喊賊，我就拿菜刀向那老闆砍過去，那老闆就用手來擋，此時</w:t>
      </w:r>
      <w:r>
        <w:rPr>
          <w:rFonts w:hint="eastAsia"/>
        </w:rPr>
        <w:t>蘇○坤</w:t>
      </w:r>
      <w:r w:rsidR="00D33FEC" w:rsidRPr="00EE2DFD">
        <w:rPr>
          <w:rFonts w:hint="eastAsia"/>
        </w:rPr>
        <w:t>就說『不許動、不要出聲』等語，然後我們2人就合力把銀樓老闆夫婦用事先準備好的尼龍繩綑綁起來，2人就開始用鐵剪打破櫃台存放金飾的玻璃，搶奪</w:t>
      </w:r>
      <w:r w:rsidR="004A5ED9" w:rsidRPr="00EE2DFD">
        <w:rPr>
          <w:rFonts w:hint="eastAsia"/>
        </w:rPr>
        <w:t>裏</w:t>
      </w:r>
      <w:r w:rsidR="00D33FEC" w:rsidRPr="0038425A">
        <w:rPr>
          <w:rFonts w:hint="eastAsia"/>
        </w:rPr>
        <w:t>面的黃金。</w:t>
      </w:r>
      <w:r>
        <w:rPr>
          <w:rFonts w:hint="eastAsia"/>
        </w:rPr>
        <w:t>蘇○坤</w:t>
      </w:r>
      <w:r w:rsidR="00D33FEC" w:rsidRPr="0038425A">
        <w:rPr>
          <w:rFonts w:hint="eastAsia"/>
        </w:rPr>
        <w:t>就叫老闆娘把金庫打開來，我們</w:t>
      </w:r>
      <w:r w:rsidR="00D33FEC" w:rsidRPr="00EE2DFD">
        <w:rPr>
          <w:rFonts w:hint="eastAsia"/>
        </w:rPr>
        <w:t>2人把搶來金飾藏放於黑色手提袋內，得手後我先打開前面的鐵門出去……（問：你分得的金飾約12兩如何處理？）我拿1條金項鍊、1個手鐲賣給……</w:t>
      </w:r>
      <w:r w:rsidR="000013C1">
        <w:rPr>
          <w:rFonts w:hint="eastAsia"/>
        </w:rPr>
        <w:t>寶○銀</w:t>
      </w:r>
      <w:r w:rsidR="00D33FEC" w:rsidRPr="00EE2DFD">
        <w:rPr>
          <w:rFonts w:hint="eastAsia"/>
        </w:rPr>
        <w:t>樓，得款2萬2,000元，其他約有10兩的金飾我託</w:t>
      </w:r>
      <w:r>
        <w:rPr>
          <w:rFonts w:hint="eastAsia"/>
        </w:rPr>
        <w:t>蘇○坤</w:t>
      </w:r>
      <w:r w:rsidR="00D33FEC" w:rsidRPr="00EE2DFD">
        <w:rPr>
          <w:rFonts w:hint="eastAsia"/>
        </w:rPr>
        <w:t>保管」等語。據此可知，</w:t>
      </w:r>
      <w:r>
        <w:rPr>
          <w:rFonts w:hint="eastAsia"/>
        </w:rPr>
        <w:t>郭○雄</w:t>
      </w:r>
      <w:r w:rsidR="00D33FEC" w:rsidRPr="00EE2DFD">
        <w:rPr>
          <w:rFonts w:hint="eastAsia"/>
        </w:rPr>
        <w:t>在這次警詢時供稱：涉犯</w:t>
      </w:r>
      <w:r w:rsidR="000013C1">
        <w:rPr>
          <w:rFonts w:hint="eastAsia"/>
        </w:rPr>
        <w:t>金○珍</w:t>
      </w:r>
      <w:r w:rsidR="00D33FEC" w:rsidRPr="00EE2DFD">
        <w:rPr>
          <w:rFonts w:hint="eastAsia"/>
        </w:rPr>
        <w:t>銀樓強劫案的人僅有他及</w:t>
      </w:r>
      <w:r>
        <w:rPr>
          <w:rFonts w:hint="eastAsia"/>
        </w:rPr>
        <w:t>蘇○坤</w:t>
      </w:r>
      <w:r w:rsidR="00D33FEC" w:rsidRPr="00EE2DFD">
        <w:rPr>
          <w:rFonts w:hint="eastAsia"/>
        </w:rPr>
        <w:t>2人，綽號「阿水」之人並沒有參與，當時是由他而不是</w:t>
      </w:r>
      <w:r>
        <w:rPr>
          <w:rFonts w:hint="eastAsia"/>
        </w:rPr>
        <w:t>蘇○坤</w:t>
      </w:r>
      <w:r w:rsidR="00D33FEC" w:rsidRPr="00EE2DFD">
        <w:rPr>
          <w:rFonts w:hint="eastAsia"/>
        </w:rPr>
        <w:t>駕駛藍色小貨車，抵達現場後，他與</w:t>
      </w:r>
      <w:r>
        <w:rPr>
          <w:rFonts w:hint="eastAsia"/>
        </w:rPr>
        <w:t>蘇○坤</w:t>
      </w:r>
      <w:r w:rsidR="00D33FEC" w:rsidRPr="00EE2DFD">
        <w:rPr>
          <w:rFonts w:hint="eastAsia"/>
        </w:rPr>
        <w:t>2人從</w:t>
      </w:r>
      <w:r w:rsidR="000013C1">
        <w:rPr>
          <w:rFonts w:hint="eastAsia"/>
        </w:rPr>
        <w:t>金○珍</w:t>
      </w:r>
      <w:r w:rsidR="00D33FEC" w:rsidRPr="00EE2DFD">
        <w:rPr>
          <w:rFonts w:hint="eastAsia"/>
        </w:rPr>
        <w:t>銀樓後面那棟空房子，爬上翻越</w:t>
      </w:r>
      <w:r w:rsidR="000013C1">
        <w:rPr>
          <w:rFonts w:hint="eastAsia"/>
        </w:rPr>
        <w:t>金○珍</w:t>
      </w:r>
      <w:r w:rsidR="00D33FEC" w:rsidRPr="00EE2DFD">
        <w:rPr>
          <w:rFonts w:hint="eastAsia"/>
        </w:rPr>
        <w:t>銀樓的5樓，由他持大型鐵剪破壞</w:t>
      </w:r>
      <w:r w:rsidR="000013C1">
        <w:rPr>
          <w:rFonts w:hint="eastAsia"/>
        </w:rPr>
        <w:t>金○珍</w:t>
      </w:r>
      <w:r w:rsidR="00D33FEC" w:rsidRPr="00EE2DFD">
        <w:rPr>
          <w:rFonts w:hint="eastAsia"/>
        </w:rPr>
        <w:t>銀樓5樓的鐵窗。</w:t>
      </w:r>
    </w:p>
    <w:p w:rsidR="00D33FEC" w:rsidRPr="00EE2DFD" w:rsidRDefault="00B546B2" w:rsidP="00D33FEC">
      <w:pPr>
        <w:pStyle w:val="6"/>
        <w:numPr>
          <w:ilvl w:val="5"/>
          <w:numId w:val="1"/>
        </w:numPr>
      </w:pPr>
      <w:r>
        <w:rPr>
          <w:rFonts w:hint="eastAsia"/>
        </w:rPr>
        <w:t>郭○雄</w:t>
      </w:r>
      <w:r w:rsidR="00D33FEC" w:rsidRPr="00EE2DFD">
        <w:rPr>
          <w:rFonts w:hint="eastAsia"/>
        </w:rPr>
        <w:t>於75年6月19日下午11時15分在檢察官偵訊時，供稱：「（問：75年3月23日凌晨3時20分你和</w:t>
      </w:r>
      <w:r>
        <w:rPr>
          <w:rFonts w:hint="eastAsia"/>
        </w:rPr>
        <w:t>蘇○坤</w:t>
      </w:r>
      <w:r w:rsidR="00D33FEC" w:rsidRPr="00EE2DFD">
        <w:rPr>
          <w:rFonts w:hint="eastAsia"/>
        </w:rPr>
        <w:t>到</w:t>
      </w:r>
      <w:r w:rsidR="000013C1">
        <w:rPr>
          <w:rFonts w:hint="eastAsia"/>
        </w:rPr>
        <w:t>金○珍</w:t>
      </w:r>
      <w:r w:rsidR="00D33FEC" w:rsidRPr="00EE2DFD">
        <w:rPr>
          <w:rFonts w:hint="eastAsia"/>
        </w:rPr>
        <w:t>銀樓搶走黃金32兩？）是的，是我與</w:t>
      </w:r>
      <w:r>
        <w:rPr>
          <w:rFonts w:hint="eastAsia"/>
        </w:rPr>
        <w:t>蘇○坤</w:t>
      </w:r>
      <w:r w:rsidR="00D33FEC" w:rsidRPr="00EE2DFD">
        <w:rPr>
          <w:rFonts w:hint="eastAsia"/>
        </w:rPr>
        <w:t>幹的。（問：是2人強盜或3人強盜？）是我和</w:t>
      </w:r>
      <w:r>
        <w:rPr>
          <w:rFonts w:hint="eastAsia"/>
        </w:rPr>
        <w:t>蘇○坤</w:t>
      </w:r>
      <w:r w:rsidR="00D33FEC" w:rsidRPr="00EE2DFD">
        <w:rPr>
          <w:rFonts w:hint="eastAsia"/>
        </w:rPr>
        <w:t>2人強盜。（問：為何在警詢中供稱另有『阿水』共同強盜？）沒有『阿水』其人」等語。據此可知，</w:t>
      </w:r>
      <w:r>
        <w:rPr>
          <w:rFonts w:hint="eastAsia"/>
        </w:rPr>
        <w:t>郭○雄</w:t>
      </w:r>
      <w:r w:rsidR="00D33FEC" w:rsidRPr="00EE2DFD">
        <w:rPr>
          <w:rFonts w:hint="eastAsia"/>
        </w:rPr>
        <w:t>在這次偵訊時供稱：涉犯</w:t>
      </w:r>
      <w:r w:rsidR="000013C1">
        <w:rPr>
          <w:rFonts w:hint="eastAsia"/>
        </w:rPr>
        <w:t>金○珍</w:t>
      </w:r>
      <w:r w:rsidR="00D33FEC" w:rsidRPr="00EE2DFD">
        <w:rPr>
          <w:rFonts w:hint="eastAsia"/>
        </w:rPr>
        <w:t>銀樓強劫案的人僅有他及</w:t>
      </w:r>
      <w:r>
        <w:rPr>
          <w:rFonts w:hint="eastAsia"/>
        </w:rPr>
        <w:t>蘇○坤</w:t>
      </w:r>
      <w:r w:rsidR="00D33FEC" w:rsidRPr="00EE2DFD">
        <w:rPr>
          <w:rFonts w:hint="eastAsia"/>
        </w:rPr>
        <w:t>2人，綽號「阿水」之人並沒有參與。</w:t>
      </w:r>
    </w:p>
    <w:p w:rsidR="00D33FEC" w:rsidRPr="00EE2DFD" w:rsidRDefault="00B546B2" w:rsidP="00D33FEC">
      <w:pPr>
        <w:pStyle w:val="6"/>
        <w:numPr>
          <w:ilvl w:val="5"/>
          <w:numId w:val="1"/>
        </w:numPr>
      </w:pPr>
      <w:r>
        <w:rPr>
          <w:rFonts w:hint="eastAsia"/>
        </w:rPr>
        <w:t>郭○雄</w:t>
      </w:r>
      <w:r w:rsidR="00D33FEC" w:rsidRPr="00EE2DFD">
        <w:rPr>
          <w:rFonts w:hint="eastAsia"/>
        </w:rPr>
        <w:t>於75年6月21日上午10時15分在檢察</w:t>
      </w:r>
      <w:r w:rsidR="00D33FEC" w:rsidRPr="00EE2DFD">
        <w:rPr>
          <w:rFonts w:hint="eastAsia"/>
        </w:rPr>
        <w:lastRenderedPageBreak/>
        <w:t>官偵訊時，供稱：「（問：75年3月23日凌晨3時20分許，你與何人到</w:t>
      </w:r>
      <w:r w:rsidR="000013C1">
        <w:rPr>
          <w:rFonts w:hint="eastAsia"/>
        </w:rPr>
        <w:t>金○珍</w:t>
      </w:r>
      <w:r w:rsidR="00D33FEC" w:rsidRPr="00EE2DFD">
        <w:rPr>
          <w:rFonts w:hint="eastAsia"/>
        </w:rPr>
        <w:t>銀樓的）與</w:t>
      </w:r>
      <w:r>
        <w:rPr>
          <w:rFonts w:hint="eastAsia"/>
        </w:rPr>
        <w:t>蘇○坤</w:t>
      </w:r>
      <w:r w:rsidR="00D33FEC" w:rsidRPr="00EE2DFD">
        <w:rPr>
          <w:rFonts w:hint="eastAsia"/>
        </w:rPr>
        <w:t>去的……」等語；於當日上午11時30分在第一分局刑事組接受警詢時，表示</w:t>
      </w:r>
      <w:r w:rsidR="00325422" w:rsidRPr="00EE2DFD">
        <w:rPr>
          <w:rFonts w:hint="eastAsia"/>
        </w:rPr>
        <w:t>「阿水」</w:t>
      </w:r>
      <w:r w:rsidR="00D33FEC" w:rsidRPr="00EE2DFD">
        <w:rPr>
          <w:rFonts w:hint="eastAsia"/>
        </w:rPr>
        <w:t>是虛構的，並沒有這個人，雖然</w:t>
      </w:r>
      <w:r>
        <w:rPr>
          <w:rFonts w:hint="eastAsia"/>
        </w:rPr>
        <w:t>蘇○坤</w:t>
      </w:r>
      <w:r w:rsidR="00D33FEC" w:rsidRPr="00EE2DFD">
        <w:rPr>
          <w:rFonts w:hint="eastAsia"/>
        </w:rPr>
        <w:t>6年前積欠他1萬多元，但他不可能因此</w:t>
      </w:r>
      <w:r w:rsidR="00D33FEC" w:rsidRPr="00EE2DFD">
        <w:t>重傷</w:t>
      </w:r>
      <w:r>
        <w:rPr>
          <w:rFonts w:hint="eastAsia"/>
        </w:rPr>
        <w:t>蘇○坤</w:t>
      </w:r>
      <w:r w:rsidR="00D33FEC" w:rsidRPr="00EE2DFD">
        <w:rPr>
          <w:rFonts w:hint="eastAsia"/>
        </w:rPr>
        <w:t>等語；其後，於同日下午5時30分在檢察官偵訊時供稱：「（問：是何人提議要去偷</w:t>
      </w:r>
      <w:r w:rsidR="000013C1">
        <w:rPr>
          <w:rFonts w:hint="eastAsia"/>
        </w:rPr>
        <w:t>金○珍</w:t>
      </w:r>
      <w:r w:rsidR="00D33FEC" w:rsidRPr="00EE2DFD">
        <w:rPr>
          <w:rFonts w:hint="eastAsia"/>
        </w:rPr>
        <w:t>銀樓的？）</w:t>
      </w:r>
      <w:r>
        <w:rPr>
          <w:rFonts w:hint="eastAsia"/>
        </w:rPr>
        <w:t>蘇○坤</w:t>
      </w:r>
      <w:r w:rsidR="00D33FEC" w:rsidRPr="00EE2DFD">
        <w:rPr>
          <w:rFonts w:hint="eastAsia"/>
        </w:rPr>
        <w:t>提議的」。據此可知，</w:t>
      </w:r>
      <w:r>
        <w:rPr>
          <w:rFonts w:hint="eastAsia"/>
        </w:rPr>
        <w:t>郭○雄</w:t>
      </w:r>
      <w:r w:rsidR="00D33FEC" w:rsidRPr="00EE2DFD">
        <w:rPr>
          <w:rFonts w:hint="eastAsia"/>
        </w:rPr>
        <w:t>在今日警詢、偵訊時供稱：涉犯</w:t>
      </w:r>
      <w:r w:rsidR="000013C1">
        <w:rPr>
          <w:rFonts w:hint="eastAsia"/>
        </w:rPr>
        <w:t>金○珍</w:t>
      </w:r>
      <w:r w:rsidR="00D33FEC" w:rsidRPr="00EE2DFD">
        <w:rPr>
          <w:rFonts w:hint="eastAsia"/>
        </w:rPr>
        <w:t>銀樓強劫案的人僅有他及</w:t>
      </w:r>
      <w:r>
        <w:rPr>
          <w:rFonts w:hint="eastAsia"/>
        </w:rPr>
        <w:t>蘇○坤</w:t>
      </w:r>
      <w:r w:rsidR="00D33FEC" w:rsidRPr="00EE2DFD">
        <w:rPr>
          <w:rFonts w:hint="eastAsia"/>
        </w:rPr>
        <w:t>2人，綽號「阿水」之人是他虛構的，這件強劫案是</w:t>
      </w:r>
      <w:r>
        <w:rPr>
          <w:rFonts w:hint="eastAsia"/>
        </w:rPr>
        <w:t>蘇○坤</w:t>
      </w:r>
      <w:r w:rsidR="00D33FEC" w:rsidRPr="00EE2DFD">
        <w:rPr>
          <w:rFonts w:hint="eastAsia"/>
        </w:rPr>
        <w:t>提議的。</w:t>
      </w:r>
    </w:p>
    <w:p w:rsidR="00D33FEC" w:rsidRPr="00EE2DFD" w:rsidRDefault="00B546B2" w:rsidP="00D33FEC">
      <w:pPr>
        <w:pStyle w:val="6"/>
        <w:numPr>
          <w:ilvl w:val="5"/>
          <w:numId w:val="1"/>
        </w:numPr>
      </w:pPr>
      <w:r>
        <w:rPr>
          <w:rFonts w:hint="eastAsia"/>
        </w:rPr>
        <w:t>郭○雄</w:t>
      </w:r>
      <w:r w:rsidR="00D33FEC" w:rsidRPr="00EE2DFD">
        <w:rPr>
          <w:rFonts w:hint="eastAsia"/>
        </w:rPr>
        <w:t>於107年7月2日在法院審理時，證稱：「（問：在青草湖派出所那邊灌水灌完之後，用鐵鎚打你或是用電話簿打你之後，接下來發生什麼事？）他叫我要咬同案的。（問：那時候有很清楚問你是哪個案件的同案？）搶案。（問：</w:t>
      </w:r>
      <w:r w:rsidR="000013C1">
        <w:rPr>
          <w:rFonts w:hint="eastAsia"/>
        </w:rPr>
        <w:t>金○珍</w:t>
      </w:r>
      <w:r w:rsidR="00D33FEC" w:rsidRPr="00EE2DFD">
        <w:rPr>
          <w:rFonts w:hint="eastAsia"/>
        </w:rPr>
        <w:t>銀樓的搶案？）是。（問：你被灌完後，警察叫你交出共犯，你怎麼說？）當初我想到</w:t>
      </w:r>
      <w:r>
        <w:rPr>
          <w:rFonts w:hint="eastAsia"/>
        </w:rPr>
        <w:t>蘇○坤</w:t>
      </w:r>
      <w:r w:rsidR="00D33FEC" w:rsidRPr="00EE2DFD">
        <w:rPr>
          <w:rFonts w:hint="eastAsia"/>
        </w:rPr>
        <w:t>之前欠我工錢好幾年，我想到這樣，我就把他咬出來。（問：你受不了警察刑求，別人沒有咬，就咬</w:t>
      </w:r>
      <w:r>
        <w:rPr>
          <w:rFonts w:hint="eastAsia"/>
        </w:rPr>
        <w:t>蘇○坤</w:t>
      </w:r>
      <w:r w:rsidR="00D33FEC" w:rsidRPr="00EE2DFD">
        <w:rPr>
          <w:rFonts w:hint="eastAsia"/>
        </w:rPr>
        <w:t>，就是因為他欠你錢，你對他懷恨在心，所以你才咬他？）不是，因為我以前有去跟他要好幾次，然後發生事情，警察又逼我交代幾個出來。（問：所謂的交代幾個出來，當時警察有沒有說應該要講幾個？）他是說有三個。（問：所以你講了</w:t>
      </w:r>
      <w:r>
        <w:rPr>
          <w:rFonts w:hint="eastAsia"/>
        </w:rPr>
        <w:t>蘇○坤</w:t>
      </w:r>
      <w:r w:rsidR="00D33FEC" w:rsidRPr="00EE2DFD">
        <w:rPr>
          <w:rFonts w:hint="eastAsia"/>
        </w:rPr>
        <w:t>，又講了誰？）『阿水』。（問：『阿水』是編出來的？）是。（問：</w:t>
      </w:r>
      <w:r w:rsidR="00D33FEC" w:rsidRPr="00EE2DFD">
        <w:rPr>
          <w:rFonts w:hint="eastAsia"/>
        </w:rPr>
        <w:lastRenderedPageBreak/>
        <w:t>警察是否有說為什麼是三人？）我不知道，他只是這樣說，他說如果我沒有交代清楚，到法院還可以把我借提出來打。（問：你後來咬出</w:t>
      </w:r>
      <w:r>
        <w:rPr>
          <w:rFonts w:hint="eastAsia"/>
        </w:rPr>
        <w:t>蘇○坤</w:t>
      </w:r>
      <w:r w:rsidR="00D33FEC" w:rsidRPr="00EE2DFD">
        <w:rPr>
          <w:rFonts w:hint="eastAsia"/>
        </w:rPr>
        <w:t>，也講出『阿水』之後，警察接著怎麼處置？就做筆錄了？）對」等語。據此可知，</w:t>
      </w:r>
      <w:r>
        <w:rPr>
          <w:rFonts w:hint="eastAsia"/>
        </w:rPr>
        <w:t>郭○雄</w:t>
      </w:r>
      <w:r w:rsidR="00D33FEC" w:rsidRPr="00EE2DFD">
        <w:rPr>
          <w:rFonts w:hint="eastAsia"/>
        </w:rPr>
        <w:t>是因為在警詢時遭到承辦員警的刑求逼供，才謊稱他與</w:t>
      </w:r>
      <w:r>
        <w:rPr>
          <w:rFonts w:hint="eastAsia"/>
        </w:rPr>
        <w:t>蘇○坤</w:t>
      </w:r>
      <w:r w:rsidR="00D33FEC" w:rsidRPr="00EE2DFD">
        <w:rPr>
          <w:rFonts w:hint="eastAsia"/>
        </w:rPr>
        <w:t>涉犯本件</w:t>
      </w:r>
      <w:r w:rsidR="000013C1">
        <w:rPr>
          <w:rFonts w:hint="eastAsia"/>
        </w:rPr>
        <w:t>金○珍</w:t>
      </w:r>
      <w:r w:rsidR="00D33FEC" w:rsidRPr="00EE2DFD">
        <w:rPr>
          <w:rFonts w:hint="eastAsia"/>
        </w:rPr>
        <w:t>銀樓強劫案。</w:t>
      </w:r>
    </w:p>
    <w:p w:rsidR="00D33FEC" w:rsidRPr="00EE2DFD" w:rsidRDefault="00D33FEC" w:rsidP="00D33FEC">
      <w:pPr>
        <w:pStyle w:val="6"/>
        <w:numPr>
          <w:ilvl w:val="5"/>
          <w:numId w:val="1"/>
        </w:numPr>
      </w:pPr>
      <w:r w:rsidRPr="00EE2DFD">
        <w:rPr>
          <w:rFonts w:hint="eastAsia"/>
        </w:rPr>
        <w:t>新竹地檢署檢察官陳文昌為查明原確定判決有沒有再審原因，於81年8月4日前往</w:t>
      </w:r>
      <w:r w:rsidR="000013C1">
        <w:rPr>
          <w:rFonts w:hint="eastAsia"/>
        </w:rPr>
        <w:t>金○珍</w:t>
      </w:r>
      <w:r w:rsidRPr="00EE2DFD">
        <w:rPr>
          <w:rFonts w:hint="eastAsia"/>
        </w:rPr>
        <w:t>銀樓</w:t>
      </w:r>
      <w:r w:rsidRPr="00EE2DFD">
        <w:t>履勘</w:t>
      </w:r>
      <w:r w:rsidRPr="00EE2DFD">
        <w:rPr>
          <w:rFonts w:hint="eastAsia"/>
        </w:rPr>
        <w:t>現場，筆錄所記載的勘驗情形為：「一、</w:t>
      </w:r>
      <w:r w:rsidR="000013C1">
        <w:rPr>
          <w:rFonts w:hint="eastAsia"/>
        </w:rPr>
        <w:t>金○珍</w:t>
      </w:r>
      <w:r w:rsidRPr="00EE2DFD">
        <w:rPr>
          <w:rFonts w:hint="eastAsia"/>
        </w:rPr>
        <w:t>銀樓後方現為空地，由緊鄰之牆壁殘垣可看出原來為3層樓建築，屋頂是是老式斜坡式屋瓦由3層樓建築殘留部分屋頂可立足處，丈量至</w:t>
      </w:r>
      <w:r w:rsidR="000013C1">
        <w:rPr>
          <w:rFonts w:hint="eastAsia"/>
        </w:rPr>
        <w:t>金○珍</w:t>
      </w:r>
      <w:r w:rsidRPr="00EE2DFD">
        <w:rPr>
          <w:rFonts w:hint="eastAsia"/>
        </w:rPr>
        <w:t>銀樓5樓後門陽台，高度是550公分左右。三、由銀樓隔壁南門街71號1樓沿樓梯而上，至5樓頂通往陽台，該後方可跨越到69號5樓加蓋之小屋後門陽台。前方（南門街）與69號間現以鐵板間隔。該5樓頂之前後陽台相通」等內容，這有81年8月4日新竹地檢署檢察官履勘現場筆錄與履勘現場照片15幀在卷</w:t>
      </w:r>
      <w:r w:rsidRPr="00EE2DFD">
        <w:t>可證</w:t>
      </w:r>
      <w:r w:rsidRPr="00EE2DFD">
        <w:rPr>
          <w:rFonts w:hint="eastAsia"/>
        </w:rPr>
        <w:t>。而</w:t>
      </w:r>
      <w:r w:rsidR="000013C1">
        <w:rPr>
          <w:rFonts w:hint="eastAsia"/>
        </w:rPr>
        <w:t>陳○輝</w:t>
      </w:r>
      <w:r w:rsidRPr="00EE2DFD">
        <w:rPr>
          <w:rFonts w:hint="eastAsia"/>
        </w:rPr>
        <w:t>於當日檢察官訊問時，也證稱：「（問：檢察官剛才看現場，自你隔壁71號上到5樓陽台看過前面、後面，當時歹徒是由你店後方或前方進入你店內？）由面臨南門街的店前方5樓陽台剪斷與71號相隔的鐵欄杆進入我5樓陽台，敲破鋁門窗玻璃【當時無裝鐵門】，打開門進入5樓房間，再沿樓梯下到1樓……當時歹徒並不是由後方攀上進入」等語。據此可知，當</w:t>
      </w:r>
      <w:r w:rsidRPr="00EE2DFD">
        <w:rPr>
          <w:rFonts w:hint="eastAsia"/>
        </w:rPr>
        <w:lastRenderedPageBreak/>
        <w:t>時歹徒既然是由</w:t>
      </w:r>
      <w:r w:rsidR="000013C1">
        <w:rPr>
          <w:rFonts w:hint="eastAsia"/>
        </w:rPr>
        <w:t>金○珍</w:t>
      </w:r>
      <w:r w:rsidRPr="00EE2DFD">
        <w:rPr>
          <w:rFonts w:hint="eastAsia"/>
        </w:rPr>
        <w:t>銀樓面臨南門街的店前方5樓陽台，剪斷與71號相隔的鐵欄杆進入</w:t>
      </w:r>
      <w:r w:rsidR="000013C1">
        <w:rPr>
          <w:rFonts w:hint="eastAsia"/>
        </w:rPr>
        <w:t>金○珍</w:t>
      </w:r>
      <w:r w:rsidRPr="00EE2DFD">
        <w:rPr>
          <w:rFonts w:hint="eastAsia"/>
        </w:rPr>
        <w:t>銀樓5樓的陽台，而不是由</w:t>
      </w:r>
      <w:r w:rsidR="000013C1">
        <w:rPr>
          <w:rFonts w:hint="eastAsia"/>
        </w:rPr>
        <w:t>金○珍</w:t>
      </w:r>
      <w:r w:rsidRPr="00EE2DFD">
        <w:rPr>
          <w:rFonts w:hint="eastAsia"/>
        </w:rPr>
        <w:t>銀樓後方攀爬進入，則</w:t>
      </w:r>
      <w:r w:rsidR="00B546B2">
        <w:rPr>
          <w:rFonts w:hint="eastAsia"/>
        </w:rPr>
        <w:t>郭○雄</w:t>
      </w:r>
      <w:r w:rsidRPr="00EE2DFD">
        <w:rPr>
          <w:rFonts w:hint="eastAsia"/>
        </w:rPr>
        <w:t>於警詢時供稱：「我與</w:t>
      </w:r>
      <w:r w:rsidR="00B546B2">
        <w:rPr>
          <w:rFonts w:hint="eastAsia"/>
        </w:rPr>
        <w:t>蘇○坤</w:t>
      </w:r>
      <w:r w:rsidRPr="00EE2DFD">
        <w:rPr>
          <w:rFonts w:hint="eastAsia"/>
        </w:rPr>
        <w:t>2人從</w:t>
      </w:r>
      <w:r w:rsidR="000013C1">
        <w:rPr>
          <w:rFonts w:hint="eastAsia"/>
        </w:rPr>
        <w:t>金○珍</w:t>
      </w:r>
      <w:r w:rsidRPr="00EE2DFD">
        <w:rPr>
          <w:rFonts w:hint="eastAsia"/>
        </w:rPr>
        <w:t>銀樓後面那棟空房子，爬上翻越</w:t>
      </w:r>
      <w:r w:rsidR="000013C1">
        <w:rPr>
          <w:rFonts w:hint="eastAsia"/>
        </w:rPr>
        <w:t>金○珍</w:t>
      </w:r>
      <w:r w:rsidRPr="00EE2DFD">
        <w:rPr>
          <w:rFonts w:hint="eastAsia"/>
        </w:rPr>
        <w:t>銀樓的5樓」等內容是否可採，即有疑義；再者，69號與71號房屋當時是用鐵欄杆隔起來，當時歹徒是從71號進去，剪開相隔的鐵條進入69號，如</w:t>
      </w:r>
      <w:r w:rsidR="00B546B2">
        <w:rPr>
          <w:rFonts w:hint="eastAsia"/>
        </w:rPr>
        <w:t>郭○雄</w:t>
      </w:r>
      <w:r w:rsidRPr="00EE2DFD">
        <w:rPr>
          <w:rFonts w:hint="eastAsia"/>
        </w:rPr>
        <w:t>所言他是從後面攀爬到69號房屋之事屬實，則他其實已經到達69號房屋的建築本體，何必再去剪這個鐵欄杆上的鐵條？縱使該攀爬路徑的供詞可以採信，則在後方3層樓建築至</w:t>
      </w:r>
      <w:r w:rsidR="000013C1">
        <w:rPr>
          <w:rFonts w:hint="eastAsia"/>
        </w:rPr>
        <w:t>金○珍</w:t>
      </w:r>
      <w:r w:rsidRPr="00EE2DFD">
        <w:rPr>
          <w:rFonts w:hint="eastAsia"/>
        </w:rPr>
        <w:t>銀樓5樓後門陽台高度是550公分左右的情況下，以如此懸殊的高度，任何人自難從該3樓屋頂逕行爬上</w:t>
      </w:r>
      <w:r w:rsidR="000013C1">
        <w:rPr>
          <w:rFonts w:hint="eastAsia"/>
        </w:rPr>
        <w:t>金○珍</w:t>
      </w:r>
      <w:r w:rsidRPr="00EE2DFD">
        <w:rPr>
          <w:rFonts w:hint="eastAsia"/>
        </w:rPr>
        <w:t>銀樓或71號5樓後方的陽台。是以，由</w:t>
      </w:r>
      <w:r w:rsidR="000013C1">
        <w:rPr>
          <w:rFonts w:hint="eastAsia"/>
        </w:rPr>
        <w:t>陳○輝</w:t>
      </w:r>
      <w:r w:rsidRPr="00EE2DFD">
        <w:rPr>
          <w:rFonts w:hint="eastAsia"/>
        </w:rPr>
        <w:t>的證詞及該履勘現場筆錄，可見</w:t>
      </w:r>
      <w:r w:rsidR="00B546B2">
        <w:rPr>
          <w:rFonts w:hint="eastAsia"/>
        </w:rPr>
        <w:t>郭○雄</w:t>
      </w:r>
      <w:r w:rsidRPr="00EE2DFD">
        <w:rPr>
          <w:rFonts w:hint="eastAsia"/>
        </w:rPr>
        <w:t>對於本件強劫案發生當時入侵</w:t>
      </w:r>
      <w:r w:rsidR="000013C1">
        <w:rPr>
          <w:rFonts w:hint="eastAsia"/>
        </w:rPr>
        <w:t>金○珍</w:t>
      </w:r>
      <w:r w:rsidRPr="00EE2DFD">
        <w:rPr>
          <w:rFonts w:hint="eastAsia"/>
        </w:rPr>
        <w:t>銀樓路線的自白，核與事實不符。</w:t>
      </w:r>
    </w:p>
    <w:p w:rsidR="00D33FEC" w:rsidRPr="00EE2DFD" w:rsidRDefault="00D33FEC" w:rsidP="00D33FEC">
      <w:pPr>
        <w:pStyle w:val="6"/>
        <w:numPr>
          <w:ilvl w:val="5"/>
          <w:numId w:val="1"/>
        </w:numPr>
        <w:rPr>
          <w:rFonts w:hAnsi="標楷體"/>
        </w:rPr>
      </w:pPr>
      <w:r w:rsidRPr="00EE2DFD">
        <w:rPr>
          <w:rFonts w:hint="eastAsia"/>
        </w:rPr>
        <w:t>綜上，由前述</w:t>
      </w:r>
      <w:r w:rsidR="00B546B2">
        <w:rPr>
          <w:rFonts w:hint="eastAsia"/>
        </w:rPr>
        <w:t>郭○雄</w:t>
      </w:r>
      <w:r w:rsidRPr="00EE2DFD">
        <w:rPr>
          <w:rFonts w:hint="eastAsia"/>
        </w:rPr>
        <w:t>在警詢時的歷次供詞，可知</w:t>
      </w:r>
      <w:r w:rsidR="00B546B2">
        <w:rPr>
          <w:rFonts w:hint="eastAsia"/>
        </w:rPr>
        <w:t>郭○雄</w:t>
      </w:r>
      <w:r w:rsidRPr="00EE2DFD">
        <w:rPr>
          <w:rFonts w:hint="eastAsia"/>
        </w:rPr>
        <w:t>於警詢</w:t>
      </w:r>
      <w:r w:rsidRPr="00EE2DFD">
        <w:rPr>
          <w:rFonts w:hAnsi="標楷體" w:hint="eastAsia"/>
        </w:rPr>
        <w:t>時是遭承辦員警刑求，才自白與</w:t>
      </w:r>
      <w:r w:rsidR="00B546B2">
        <w:rPr>
          <w:rFonts w:hAnsi="標楷體" w:hint="eastAsia"/>
        </w:rPr>
        <w:t>蘇○坤</w:t>
      </w:r>
      <w:r w:rsidRPr="00EE2DFD">
        <w:rPr>
          <w:rFonts w:hAnsi="標楷體" w:hint="eastAsia"/>
        </w:rPr>
        <w:t>共犯本件</w:t>
      </w:r>
      <w:r w:rsidR="000013C1">
        <w:rPr>
          <w:rFonts w:hAnsi="標楷體" w:hint="eastAsia"/>
        </w:rPr>
        <w:t>金○珍</w:t>
      </w:r>
      <w:r w:rsidRPr="00EE2DFD">
        <w:rPr>
          <w:rFonts w:hAnsi="標楷體" w:hint="eastAsia"/>
        </w:rPr>
        <w:t>銀樓強劫犯行，則他的供詞即欠缺「任意性」（不是出於自由意旨所為的供述）。又</w:t>
      </w:r>
      <w:r w:rsidR="00B546B2">
        <w:rPr>
          <w:rFonts w:hAnsi="標楷體" w:hint="eastAsia"/>
        </w:rPr>
        <w:t>郭○雄</w:t>
      </w:r>
      <w:r w:rsidRPr="00EE2DFD">
        <w:rPr>
          <w:rFonts w:hAnsi="標楷體" w:hint="eastAsia"/>
        </w:rPr>
        <w:t>在3次警詢過程中，對於他涉犯</w:t>
      </w:r>
      <w:r w:rsidR="000013C1">
        <w:rPr>
          <w:rFonts w:hAnsi="標楷體" w:hint="eastAsia"/>
        </w:rPr>
        <w:t>金○珍</w:t>
      </w:r>
      <w:r w:rsidRPr="00EE2DFD">
        <w:rPr>
          <w:rFonts w:hAnsi="標楷體" w:hint="eastAsia"/>
        </w:rPr>
        <w:t>銀樓強劫案的作案人數（有無綽號「阿水」之人）、主謀與駕駛為何人（由何人起犯意為現場勘察、駕駛藍色小貨車）、爬入</w:t>
      </w:r>
      <w:r w:rsidR="000013C1">
        <w:rPr>
          <w:rFonts w:hAnsi="標楷體" w:hint="eastAsia"/>
        </w:rPr>
        <w:t>金○珍</w:t>
      </w:r>
      <w:r w:rsidRPr="00EE2DFD">
        <w:rPr>
          <w:rFonts w:hAnsi="標楷體" w:hint="eastAsia"/>
        </w:rPr>
        <w:t>銀樓的對象（</w:t>
      </w:r>
      <w:r w:rsidR="00B546B2">
        <w:rPr>
          <w:rFonts w:hAnsi="標楷體" w:hint="eastAsia"/>
        </w:rPr>
        <w:t>蘇○坤</w:t>
      </w:r>
      <w:r w:rsidRPr="00EE2DFD">
        <w:rPr>
          <w:rFonts w:hAnsi="標楷體" w:hint="eastAsia"/>
        </w:rPr>
        <w:t>有沒有同時攀爬翻越5樓）等犯罪情節，前後供述不一、矛盾扞格，而且他於檢察官偵</w:t>
      </w:r>
      <w:r w:rsidRPr="00EE2DFD">
        <w:rPr>
          <w:rFonts w:hAnsi="標楷體" w:hint="eastAsia"/>
        </w:rPr>
        <w:lastRenderedPageBreak/>
        <w:t>訊及法院審理時已</w:t>
      </w:r>
      <w:r w:rsidRPr="00EE2DFD">
        <w:rPr>
          <w:rFonts w:hAnsi="標楷體"/>
        </w:rPr>
        <w:t>翻異</w:t>
      </w:r>
      <w:r w:rsidRPr="00EE2DFD">
        <w:rPr>
          <w:rFonts w:hAnsi="標楷體" w:hint="eastAsia"/>
        </w:rPr>
        <w:t>供詞並否認犯行；加上他的供詞與</w:t>
      </w:r>
      <w:r w:rsidR="000013C1">
        <w:rPr>
          <w:rFonts w:hAnsi="標楷體" w:hint="eastAsia"/>
        </w:rPr>
        <w:t>陳○輝</w:t>
      </w:r>
      <w:r w:rsidRPr="00EE2DFD">
        <w:rPr>
          <w:rFonts w:hAnsi="標楷體" w:hint="eastAsia"/>
        </w:rPr>
        <w:t>的證詞、81年8月4日新竹地檢署檢察官履勘現場筆錄及履勘現場照片15幀等等事證不符，則他的供詞也不具「真實性」（與客觀事實不符）。是以，</w:t>
      </w:r>
      <w:r w:rsidR="00B546B2">
        <w:rPr>
          <w:rFonts w:hAnsi="標楷體" w:hint="eastAsia"/>
        </w:rPr>
        <w:t>郭○雄</w:t>
      </w:r>
      <w:r w:rsidRPr="00EE2DFD">
        <w:rPr>
          <w:rFonts w:hAnsi="標楷體" w:hint="eastAsia"/>
        </w:rPr>
        <w:t>在警詢、部分偵訊時的自白既然不具「任意性」與「真實性」，依照前述刑事訴訟法第156條第1項規定，即不得作為</w:t>
      </w:r>
      <w:r w:rsidR="00B546B2">
        <w:rPr>
          <w:rFonts w:hAnsi="標楷體" w:hint="eastAsia"/>
        </w:rPr>
        <w:t>蘇○坤</w:t>
      </w:r>
      <w:r w:rsidRPr="00EE2DFD">
        <w:rPr>
          <w:rFonts w:hAnsi="標楷體" w:hint="eastAsia"/>
        </w:rPr>
        <w:t>被訴強劫而故意殺人未遂罪的證據。</w:t>
      </w:r>
    </w:p>
    <w:p w:rsidR="00D33FEC" w:rsidRPr="00EE2DFD" w:rsidRDefault="000013C1" w:rsidP="00D33FEC">
      <w:pPr>
        <w:pStyle w:val="5"/>
        <w:numPr>
          <w:ilvl w:val="4"/>
          <w:numId w:val="1"/>
        </w:numPr>
      </w:pPr>
      <w:r>
        <w:rPr>
          <w:rFonts w:hint="eastAsia"/>
        </w:rPr>
        <w:t>陳○輝</w:t>
      </w:r>
      <w:r w:rsidR="00D33FEC" w:rsidRPr="00EE2DFD">
        <w:rPr>
          <w:rFonts w:hint="eastAsia"/>
        </w:rPr>
        <w:t>雖然一度在警詢時，被以類似「單獨一人供指認」這種方法指認歹徒2人「好像」是</w:t>
      </w:r>
      <w:r w:rsidR="00B546B2">
        <w:rPr>
          <w:rFonts w:hint="eastAsia"/>
        </w:rPr>
        <w:t>郭○雄</w:t>
      </w:r>
      <w:r w:rsidR="00D33FEC" w:rsidRPr="00EE2DFD">
        <w:rPr>
          <w:rFonts w:hint="eastAsia"/>
        </w:rPr>
        <w:t>、</w:t>
      </w:r>
      <w:r w:rsidR="00B546B2">
        <w:rPr>
          <w:rFonts w:hint="eastAsia"/>
        </w:rPr>
        <w:t>蘇○坤</w:t>
      </w:r>
      <w:r w:rsidR="00D33FEC" w:rsidRPr="00EE2DFD">
        <w:rPr>
          <w:rFonts w:hint="eastAsia"/>
        </w:rPr>
        <w:t>，但因為他並無法確認，而且</w:t>
      </w:r>
      <w:r>
        <w:rPr>
          <w:rFonts w:hint="eastAsia"/>
        </w:rPr>
        <w:t>陳○輝</w:t>
      </w:r>
      <w:r w:rsidR="00D33FEC" w:rsidRPr="00EE2DFD">
        <w:rPr>
          <w:rFonts w:hint="eastAsia"/>
        </w:rPr>
        <w:t>、</w:t>
      </w:r>
      <w:r>
        <w:rPr>
          <w:rFonts w:hint="eastAsia"/>
        </w:rPr>
        <w:t>陳許○龍</w:t>
      </w:r>
      <w:r w:rsidR="00D33FEC" w:rsidRPr="00EE2DFD">
        <w:rPr>
          <w:rFonts w:hint="eastAsia"/>
        </w:rPr>
        <w:t>2人之後在檢察官偵訊、法院審理時都證稱當時歹徒蒙面、用手電筒照他們的眼睛，他們並無法確認2名歹徒是否就是</w:t>
      </w:r>
      <w:r w:rsidR="00B546B2">
        <w:rPr>
          <w:rFonts w:hint="eastAsia"/>
        </w:rPr>
        <w:t>郭○雄</w:t>
      </w:r>
      <w:r w:rsidR="00D33FEC" w:rsidRPr="00EE2DFD">
        <w:rPr>
          <w:rFonts w:hint="eastAsia"/>
        </w:rPr>
        <w:t>、</w:t>
      </w:r>
      <w:r w:rsidR="00B546B2">
        <w:rPr>
          <w:rFonts w:hint="eastAsia"/>
        </w:rPr>
        <w:t>蘇○坤</w:t>
      </w:r>
      <w:r w:rsidR="00D33FEC" w:rsidRPr="00EE2DFD">
        <w:rPr>
          <w:rFonts w:hint="eastAsia"/>
        </w:rPr>
        <w:t>，加上2人指述歹徒的身高、沒有戴眼鏡等特徵，也不符合</w:t>
      </w:r>
      <w:r w:rsidR="00B546B2">
        <w:rPr>
          <w:rFonts w:hint="eastAsia"/>
        </w:rPr>
        <w:t>郭○雄</w:t>
      </w:r>
      <w:r w:rsidR="00D33FEC" w:rsidRPr="00EE2DFD">
        <w:rPr>
          <w:rFonts w:hint="eastAsia"/>
        </w:rPr>
        <w:t>、</w:t>
      </w:r>
      <w:r w:rsidR="00B546B2">
        <w:rPr>
          <w:rFonts w:hint="eastAsia"/>
        </w:rPr>
        <w:t>蘇○坤</w:t>
      </w:r>
      <w:r w:rsidR="00D33FEC" w:rsidRPr="00EE2DFD">
        <w:rPr>
          <w:rFonts w:hint="eastAsia"/>
        </w:rPr>
        <w:t>，即無從證明</w:t>
      </w:r>
      <w:r w:rsidR="00B546B2">
        <w:rPr>
          <w:rFonts w:hint="eastAsia"/>
        </w:rPr>
        <w:t>郭○雄</w:t>
      </w:r>
      <w:r w:rsidR="00D33FEC" w:rsidRPr="00EE2DFD">
        <w:rPr>
          <w:rFonts w:hint="eastAsia"/>
        </w:rPr>
        <w:t>、</w:t>
      </w:r>
      <w:r w:rsidR="00B546B2">
        <w:rPr>
          <w:rFonts w:hint="eastAsia"/>
        </w:rPr>
        <w:t>蘇○坤</w:t>
      </w:r>
      <w:r w:rsidR="00D33FEC" w:rsidRPr="00EE2DFD">
        <w:rPr>
          <w:rFonts w:hint="eastAsia"/>
        </w:rPr>
        <w:t>涉有本件強劫犯行：</w:t>
      </w:r>
    </w:p>
    <w:p w:rsidR="00D33FEC" w:rsidRPr="00EE2DFD" w:rsidRDefault="00D33FEC" w:rsidP="00D33FEC">
      <w:pPr>
        <w:pStyle w:val="6"/>
        <w:numPr>
          <w:ilvl w:val="5"/>
          <w:numId w:val="1"/>
        </w:numPr>
      </w:pPr>
      <w:r w:rsidRPr="00EE2DFD">
        <w:rPr>
          <w:rFonts w:hint="eastAsia"/>
        </w:rPr>
        <w:t>人類對於某個親自見聞的事實的記憶，不可能像錄影機一樣，一如我們所預期的那樣完整；而且記憶會隨著時間漸漸淡忘，不可能是永遠不變的，它們會經過修改、變更與重新安排，時間是證人證詞正確性</w:t>
      </w:r>
      <w:r w:rsidRPr="00EE2DFD">
        <w:t>與否</w:t>
      </w:r>
      <w:r w:rsidRPr="00EE2DFD">
        <w:rPr>
          <w:rFonts w:hint="eastAsia"/>
        </w:rPr>
        <w:t>的最大敵人。尤其執法人員與證人的互動方式至關重大，不論是口頭或非口頭的暗示（如咳嗽、嘆氣或手勢），都會降低證人的陳述與指認的正確性。有鑑於此，內政部警政署於90年8月20日頒布《警察機關實施指認犯罪嫌疑人程序要領》，明定：偵查人員如需實施被害人、檢舉人或目擊證人指認犯罪嫌疑人程序時，</w:t>
      </w:r>
      <w:r w:rsidRPr="00EE2DFD">
        <w:rPr>
          <w:rFonts w:hint="eastAsia"/>
        </w:rPr>
        <w:lastRenderedPageBreak/>
        <w:t>應採取「選擇式」列隊指認，而不是一對一的「單一指認」；供選擇指認有數人時，在外形上不得有重大差異；實施照片指認時，不得以單一相片提供指認；指認前，應由指認人先陳述嫌疑人特徵，不得對指認人進行誘導或暗示等程序，以提高指認正確性。《警察機關實施指認犯罪嫌疑人程序要領》雖然是在本件發生後才訂定，不能據此苛以當年偵辦本件</w:t>
      </w:r>
      <w:r w:rsidR="000013C1">
        <w:rPr>
          <w:rFonts w:hint="eastAsia"/>
        </w:rPr>
        <w:t>金○珍</w:t>
      </w:r>
      <w:r w:rsidRPr="00EE2DFD">
        <w:rPr>
          <w:rFonts w:hint="eastAsia"/>
        </w:rPr>
        <w:t>銀樓被強劫案的相關偵查人員的責任，卻也足以說明如果採行的是「單一指認」方式，或警察機關有施以相關誘導行為，都可能因此導致被害人、目擊證人錯誤指認的情形。</w:t>
      </w:r>
    </w:p>
    <w:p w:rsidR="00D33FEC" w:rsidRPr="00EE2DFD" w:rsidRDefault="00D33FEC" w:rsidP="00D33FEC">
      <w:pPr>
        <w:pStyle w:val="6"/>
        <w:numPr>
          <w:ilvl w:val="5"/>
          <w:numId w:val="1"/>
        </w:numPr>
        <w:rPr>
          <w:rFonts w:hAnsi="標楷體"/>
        </w:rPr>
      </w:pPr>
      <w:r w:rsidRPr="00EE2DFD">
        <w:rPr>
          <w:rFonts w:hAnsi="標楷體" w:hint="eastAsia"/>
        </w:rPr>
        <w:t>依照</w:t>
      </w:r>
      <w:r w:rsidR="000013C1">
        <w:rPr>
          <w:rFonts w:hAnsi="標楷體" w:hint="eastAsia"/>
        </w:rPr>
        <w:t>陳○輝</w:t>
      </w:r>
      <w:r w:rsidRPr="00EE2DFD">
        <w:rPr>
          <w:rFonts w:hAnsi="標楷體" w:hint="eastAsia"/>
        </w:rPr>
        <w:t>、</w:t>
      </w:r>
      <w:r w:rsidR="000013C1">
        <w:rPr>
          <w:rFonts w:hAnsi="標楷體" w:hint="eastAsia"/>
        </w:rPr>
        <w:t>陳許○龍</w:t>
      </w:r>
      <w:r w:rsidRPr="00EE2DFD">
        <w:rPr>
          <w:rFonts w:hAnsi="標楷體" w:hint="eastAsia"/>
        </w:rPr>
        <w:t>歷次證述的內容，可知當時因為歹徒蒙面、用手電筒照他們的眼睛，他們並無法確認2名歹徒是否就是</w:t>
      </w:r>
      <w:r w:rsidR="00B546B2">
        <w:rPr>
          <w:rFonts w:hAnsi="標楷體" w:hint="eastAsia"/>
        </w:rPr>
        <w:t>郭○雄</w:t>
      </w:r>
      <w:r w:rsidRPr="00EE2DFD">
        <w:rPr>
          <w:rFonts w:hAnsi="標楷體" w:hint="eastAsia"/>
        </w:rPr>
        <w:t>、</w:t>
      </w:r>
      <w:r w:rsidR="00B546B2">
        <w:rPr>
          <w:rFonts w:hAnsi="標楷體" w:hint="eastAsia"/>
        </w:rPr>
        <w:t>蘇○坤</w:t>
      </w:r>
      <w:r w:rsidRPr="00EE2DFD">
        <w:rPr>
          <w:rFonts w:hAnsi="標楷體" w:hint="eastAsia"/>
        </w:rPr>
        <w:t>；</w:t>
      </w:r>
      <w:r w:rsidRPr="00EE2DFD">
        <w:rPr>
          <w:rFonts w:hint="eastAsia"/>
        </w:rPr>
        <w:t>而依照他們</w:t>
      </w:r>
      <w:r w:rsidRPr="00EE2DFD">
        <w:rPr>
          <w:rFonts w:hAnsi="標楷體" w:hint="eastAsia"/>
        </w:rPr>
        <w:t>證稱2名歹徒身高差不多，比身高171-172公分的</w:t>
      </w:r>
      <w:r w:rsidR="000013C1">
        <w:rPr>
          <w:rFonts w:hAnsi="標楷體" w:hint="eastAsia"/>
        </w:rPr>
        <w:t>陳○輝</w:t>
      </w:r>
      <w:r w:rsidRPr="00EE2DFD">
        <w:rPr>
          <w:rFonts w:hAnsi="標楷體" w:hint="eastAsia"/>
        </w:rPr>
        <w:t>矮來看，身高157公分的</w:t>
      </w:r>
      <w:r w:rsidR="00B546B2">
        <w:rPr>
          <w:rFonts w:hAnsi="標楷體" w:hint="eastAsia"/>
        </w:rPr>
        <w:t>郭○雄</w:t>
      </w:r>
      <w:r w:rsidRPr="00EE2DFD">
        <w:rPr>
          <w:rFonts w:hAnsi="標楷體" w:hint="eastAsia"/>
        </w:rPr>
        <w:t>、174公分的</w:t>
      </w:r>
      <w:r w:rsidR="00B546B2">
        <w:rPr>
          <w:rFonts w:hAnsi="標楷體" w:hint="eastAsia"/>
        </w:rPr>
        <w:t>蘇○坤</w:t>
      </w:r>
      <w:r w:rsidRPr="00EE2DFD">
        <w:rPr>
          <w:rFonts w:hAnsi="標楷體" w:hint="eastAsia"/>
        </w:rPr>
        <w:t>即不是他們所證稱的歹徒。至於</w:t>
      </w:r>
      <w:r w:rsidR="000013C1">
        <w:rPr>
          <w:rFonts w:hAnsi="標楷體" w:hint="eastAsia"/>
        </w:rPr>
        <w:t>陳○輝</w:t>
      </w:r>
      <w:r w:rsidRPr="00EE2DFD">
        <w:rPr>
          <w:rFonts w:hAnsi="標楷體" w:hint="eastAsia"/>
        </w:rPr>
        <w:t>於75年6月19日警詢時所為的指認，並不是採取相對客觀的「選擇式」列隊指認方式，而且他並未確認2名歹徒即是</w:t>
      </w:r>
      <w:r w:rsidR="00B546B2">
        <w:rPr>
          <w:rFonts w:hAnsi="標楷體" w:hint="eastAsia"/>
        </w:rPr>
        <w:t>郭○雄</w:t>
      </w:r>
      <w:r w:rsidRPr="00EE2DFD">
        <w:rPr>
          <w:rFonts w:hAnsi="標楷體" w:hint="eastAsia"/>
        </w:rPr>
        <w:t>、</w:t>
      </w:r>
      <w:r w:rsidR="00B546B2">
        <w:rPr>
          <w:rFonts w:hAnsi="標楷體" w:hint="eastAsia"/>
        </w:rPr>
        <w:t>蘇○坤</w:t>
      </w:r>
      <w:r w:rsidRPr="00EE2DFD">
        <w:rPr>
          <w:rFonts w:hAnsi="標楷體" w:hint="eastAsia"/>
        </w:rPr>
        <w:t>，則這次的指認結果即不可採：</w:t>
      </w:r>
    </w:p>
    <w:p w:rsidR="00D33FEC" w:rsidRPr="00EE2DFD" w:rsidRDefault="000013C1" w:rsidP="00D33FEC">
      <w:pPr>
        <w:pStyle w:val="7"/>
        <w:numPr>
          <w:ilvl w:val="6"/>
          <w:numId w:val="1"/>
        </w:numPr>
      </w:pPr>
      <w:r>
        <w:rPr>
          <w:rFonts w:hint="eastAsia"/>
        </w:rPr>
        <w:t>陳○輝</w:t>
      </w:r>
      <w:r w:rsidR="00D33FEC" w:rsidRPr="00EE2DFD">
        <w:rPr>
          <w:rFonts w:hint="eastAsia"/>
        </w:rPr>
        <w:t>於75年3月23日警詢時，證稱：「（問：該2名歹徒有何特徵？）其中一名歹徒穿藍色白邊之體育褲。2名歹徒均蒙面，僅露出眼睛、鼻子及嘴巴，身高約165-168公分之間，瘦小，其中1名歹徒之鼻子很挺」等語。而新竹看守所依照該所醫師</w:t>
      </w:r>
      <w:r w:rsidR="00D33FEC" w:rsidRPr="00EE2DFD">
        <w:rPr>
          <w:rFonts w:hint="eastAsia"/>
        </w:rPr>
        <w:lastRenderedPageBreak/>
        <w:t>的測定，於75年8月間函覆新竹地院表示：</w:t>
      </w:r>
      <w:r w:rsidR="00B546B2">
        <w:rPr>
          <w:rFonts w:hint="eastAsia"/>
        </w:rPr>
        <w:t>郭○雄</w:t>
      </w:r>
      <w:r w:rsidR="00D33FEC" w:rsidRPr="00EE2DFD">
        <w:rPr>
          <w:rFonts w:hint="eastAsia"/>
        </w:rPr>
        <w:t>身高157公分、</w:t>
      </w:r>
      <w:r w:rsidR="00B546B2">
        <w:rPr>
          <w:rFonts w:hint="eastAsia"/>
        </w:rPr>
        <w:t>蘇○坤</w:t>
      </w:r>
      <w:r w:rsidR="00D33FEC" w:rsidRPr="00EE2DFD">
        <w:rPr>
          <w:rFonts w:hint="eastAsia"/>
        </w:rPr>
        <w:t>身高174公分，</w:t>
      </w:r>
      <w:r w:rsidR="00B546B2">
        <w:rPr>
          <w:rFonts w:hint="eastAsia"/>
        </w:rPr>
        <w:t>蘇○坤</w:t>
      </w:r>
      <w:r w:rsidR="00D33FEC" w:rsidRPr="00EE2DFD">
        <w:rPr>
          <w:rFonts w:hint="eastAsia"/>
        </w:rPr>
        <w:t>眼鏡度數右鏡400度、左鏡300度等等情事，也已如前所述。再者，一個人有沒有配戴眼鏡，這是判斷一個人身體外在表徵的重要跡證，這是</w:t>
      </w:r>
      <w:r w:rsidR="00D33FEC" w:rsidRPr="00EE2DFD">
        <w:t>公眾</w:t>
      </w:r>
      <w:r w:rsidR="00D33FEC" w:rsidRPr="00EE2DFD">
        <w:rPr>
          <w:rFonts w:hint="eastAsia"/>
        </w:rPr>
        <w:t>周知的事實。據此可知，</w:t>
      </w:r>
      <w:r>
        <w:rPr>
          <w:rFonts w:hint="eastAsia"/>
        </w:rPr>
        <w:t>陳○輝</w:t>
      </w:r>
      <w:r w:rsidR="00D33FEC" w:rsidRPr="00EE2DFD">
        <w:rPr>
          <w:rFonts w:hint="eastAsia"/>
        </w:rPr>
        <w:t>在報案一開始供稱強劫</w:t>
      </w:r>
      <w:r>
        <w:rPr>
          <w:rFonts w:hint="eastAsia"/>
        </w:rPr>
        <w:t>金○珍</w:t>
      </w:r>
      <w:r w:rsidR="00D33FEC" w:rsidRPr="00EE2DFD">
        <w:rPr>
          <w:rFonts w:hint="eastAsia"/>
        </w:rPr>
        <w:t>銀樓的歹徒2人的特徵（身高、有沒有戴眼鏡），其實與</w:t>
      </w:r>
      <w:r w:rsidR="00B546B2">
        <w:rPr>
          <w:rFonts w:hint="eastAsia"/>
        </w:rPr>
        <w:t>郭○雄</w:t>
      </w:r>
      <w:r w:rsidR="00D33FEC" w:rsidRPr="00EE2DFD">
        <w:rPr>
          <w:rFonts w:hint="eastAsia"/>
        </w:rPr>
        <w:t>、</w:t>
      </w:r>
      <w:r w:rsidR="00B546B2">
        <w:rPr>
          <w:rFonts w:hint="eastAsia"/>
        </w:rPr>
        <w:t>蘇○坤</w:t>
      </w:r>
      <w:r w:rsidR="00D33FEC" w:rsidRPr="00EE2DFD">
        <w:rPr>
          <w:rFonts w:hint="eastAsia"/>
        </w:rPr>
        <w:t>2人的個人表徵，完全不相符。</w:t>
      </w:r>
    </w:p>
    <w:p w:rsidR="00D33FEC" w:rsidRPr="00EE2DFD" w:rsidRDefault="000013C1" w:rsidP="00D33FEC">
      <w:pPr>
        <w:pStyle w:val="7"/>
        <w:numPr>
          <w:ilvl w:val="6"/>
          <w:numId w:val="1"/>
        </w:numPr>
      </w:pPr>
      <w:r>
        <w:rPr>
          <w:rFonts w:hAnsi="標楷體" w:hint="eastAsia"/>
        </w:rPr>
        <w:t>陳○輝</w:t>
      </w:r>
      <w:r w:rsidR="00D33FEC" w:rsidRPr="00EE2DFD">
        <w:rPr>
          <w:rFonts w:hAnsi="標楷體" w:hint="eastAsia"/>
        </w:rPr>
        <w:t>於75年6月19日下午1時警詢時，證稱：「（問：當時發生強盜案時，歹徒2個人是否</w:t>
      </w:r>
      <w:r w:rsidR="00B546B2">
        <w:rPr>
          <w:rFonts w:hAnsi="標楷體" w:hint="eastAsia"/>
        </w:rPr>
        <w:t>蘇○坤</w:t>
      </w:r>
      <w:r w:rsidR="00D33FEC" w:rsidRPr="00EE2DFD">
        <w:rPr>
          <w:rFonts w:hAnsi="標楷體" w:hint="eastAsia"/>
        </w:rPr>
        <w:t>及</w:t>
      </w:r>
      <w:r w:rsidR="00B546B2">
        <w:rPr>
          <w:rFonts w:hAnsi="標楷體" w:hint="eastAsia"/>
        </w:rPr>
        <w:t>郭○雄</w:t>
      </w:r>
      <w:r w:rsidR="00D33FEC" w:rsidRPr="00EE2DFD">
        <w:rPr>
          <w:rFonts w:hAnsi="標楷體" w:hint="eastAsia"/>
        </w:rPr>
        <w:t>【當面指認】？）歹徒有2個人都有戴頭罩，前面持菜刀刺傷我的歹徒是瘦瘦的，後面那個歹徒比較胖，好像是</w:t>
      </w:r>
      <w:r w:rsidR="00B546B2">
        <w:rPr>
          <w:rFonts w:hAnsi="標楷體" w:hint="eastAsia"/>
        </w:rPr>
        <w:t>蘇○坤</w:t>
      </w:r>
      <w:r w:rsidR="00D33FEC" w:rsidRPr="00EE2DFD">
        <w:rPr>
          <w:rFonts w:hAnsi="標楷體" w:hint="eastAsia"/>
        </w:rPr>
        <w:t>【當面指認】，因胖</w:t>
      </w:r>
      <w:r w:rsidR="00D33FEC" w:rsidRPr="00EE2DFD">
        <w:rPr>
          <w:rFonts w:hint="eastAsia"/>
        </w:rPr>
        <w:t>胖的體型好像，持菜刀之歹徒瘦瘦小小的好像是</w:t>
      </w:r>
      <w:r w:rsidR="00B546B2">
        <w:rPr>
          <w:rFonts w:hint="eastAsia"/>
        </w:rPr>
        <w:t>郭○雄</w:t>
      </w:r>
      <w:r w:rsidR="00D33FEC" w:rsidRPr="00EE2DFD">
        <w:rPr>
          <w:rFonts w:hint="eastAsia"/>
        </w:rPr>
        <w:t>【當面指認】」等語。據此可知，這次</w:t>
      </w:r>
      <w:r>
        <w:rPr>
          <w:rFonts w:hint="eastAsia"/>
        </w:rPr>
        <w:t>陳○輝</w:t>
      </w:r>
      <w:r w:rsidR="00D33FEC" w:rsidRPr="00EE2DFD">
        <w:rPr>
          <w:rFonts w:hint="eastAsia"/>
        </w:rPr>
        <w:t>在警詢時所為的指認，是被承辦員警以類似「單獨一人供指認」的方式為之，而且他指認</w:t>
      </w:r>
      <w:r w:rsidR="00B546B2">
        <w:rPr>
          <w:rFonts w:hint="eastAsia"/>
        </w:rPr>
        <w:t>郭○雄</w:t>
      </w:r>
      <w:r w:rsidR="00D33FEC" w:rsidRPr="00EE2DFD">
        <w:rPr>
          <w:rFonts w:hint="eastAsia"/>
        </w:rPr>
        <w:t>、</w:t>
      </w:r>
      <w:r w:rsidR="00B546B2">
        <w:rPr>
          <w:rFonts w:hint="eastAsia"/>
        </w:rPr>
        <w:t>蘇○坤</w:t>
      </w:r>
      <w:r w:rsidR="00D33FEC" w:rsidRPr="00EE2DFD">
        <w:rPr>
          <w:rFonts w:hint="eastAsia"/>
        </w:rPr>
        <w:t>都只表明「好像」，，則他的指認是否與實情相符，即有疑義。</w:t>
      </w:r>
    </w:p>
    <w:p w:rsidR="00D33FEC" w:rsidRPr="00EE2DFD" w:rsidRDefault="000013C1" w:rsidP="00D33FEC">
      <w:pPr>
        <w:pStyle w:val="7"/>
        <w:numPr>
          <w:ilvl w:val="6"/>
          <w:numId w:val="1"/>
        </w:numPr>
      </w:pPr>
      <w:r>
        <w:rPr>
          <w:rFonts w:hint="eastAsia"/>
        </w:rPr>
        <w:t>陳許○龍</w:t>
      </w:r>
      <w:r w:rsidR="00D33FEC" w:rsidRPr="00EE2DFD">
        <w:rPr>
          <w:rFonts w:hint="eastAsia"/>
        </w:rPr>
        <w:t>於75年7月5日在檢察官偵訊時，證稱：「（問：剛才</w:t>
      </w:r>
      <w:r w:rsidR="00B546B2">
        <w:rPr>
          <w:rFonts w:hint="eastAsia"/>
        </w:rPr>
        <w:t>郭○雄</w:t>
      </w:r>
      <w:r w:rsidR="00D33FEC" w:rsidRPr="00EE2DFD">
        <w:rPr>
          <w:rFonts w:hint="eastAsia"/>
        </w:rPr>
        <w:t>、</w:t>
      </w:r>
      <w:r w:rsidR="00B546B2">
        <w:rPr>
          <w:rFonts w:hint="eastAsia"/>
        </w:rPr>
        <w:t>蘇○坤</w:t>
      </w:r>
      <w:r w:rsidR="00D33FEC" w:rsidRPr="00EE2DFD">
        <w:rPr>
          <w:rFonts w:hint="eastAsia"/>
        </w:rPr>
        <w:t>，你有無看清楚？）有的」、「（問：歹徒當時做何打扮？）是機器編織的套頭毛線帽子，只露出眼睛的打扮，當時來了2人。（問：他們的身材有何特徵？）身材差不多高，約167或168公分。（問：</w:t>
      </w:r>
      <w:r w:rsidR="00B546B2">
        <w:rPr>
          <w:rFonts w:hint="eastAsia"/>
        </w:rPr>
        <w:t>郭○雄</w:t>
      </w:r>
      <w:r w:rsidR="00D33FEC" w:rsidRPr="00EE2DFD">
        <w:rPr>
          <w:rFonts w:hint="eastAsia"/>
        </w:rPr>
        <w:t>、</w:t>
      </w:r>
      <w:r w:rsidR="00B546B2">
        <w:rPr>
          <w:rFonts w:hint="eastAsia"/>
        </w:rPr>
        <w:t>蘇○坤</w:t>
      </w:r>
      <w:r w:rsidR="00D33FEC" w:rsidRPr="00EE2DFD">
        <w:rPr>
          <w:rFonts w:hint="eastAsia"/>
        </w:rPr>
        <w:t>家屬</w:t>
      </w:r>
      <w:r w:rsidR="00D33FEC" w:rsidRPr="00EE2DFD">
        <w:rPr>
          <w:rFonts w:hint="eastAsia"/>
        </w:rPr>
        <w:lastRenderedPageBreak/>
        <w:t>有無去找過你？）</w:t>
      </w:r>
      <w:r w:rsidR="00B546B2">
        <w:rPr>
          <w:rFonts w:hint="eastAsia"/>
        </w:rPr>
        <w:t>蘇○坤</w:t>
      </w:r>
      <w:r w:rsidR="00D33FEC" w:rsidRPr="00EE2DFD">
        <w:rPr>
          <w:rFonts w:hint="eastAsia"/>
        </w:rPr>
        <w:t>的母親及妻子有去找過我，說叫我們好好指認，不要冤枉人，</w:t>
      </w:r>
      <w:r w:rsidR="00B546B2">
        <w:rPr>
          <w:rFonts w:hint="eastAsia"/>
        </w:rPr>
        <w:t>郭○雄</w:t>
      </w:r>
      <w:r w:rsidR="00D33FEC" w:rsidRPr="00EE2DFD">
        <w:rPr>
          <w:rFonts w:hint="eastAsia"/>
        </w:rPr>
        <w:t>的家屬沒有找過。（問：2人的體型、胖瘦為何？）體型胖瘦差不多，當時燈光暗暗的，我看不清楚。（問：你夫</w:t>
      </w:r>
      <w:r>
        <w:rPr>
          <w:rFonts w:hint="eastAsia"/>
        </w:rPr>
        <w:t>陳○輝</w:t>
      </w:r>
      <w:r w:rsidR="00D33FEC" w:rsidRPr="00EE2DFD">
        <w:rPr>
          <w:rFonts w:hint="eastAsia"/>
        </w:rPr>
        <w:t>在刑事組時為何說一個是瘦的，一個是胖的？）我們沒有這樣說，是</w:t>
      </w:r>
      <w:r w:rsidR="00B546B2">
        <w:rPr>
          <w:rFonts w:hint="eastAsia"/>
        </w:rPr>
        <w:t>郭○雄</w:t>
      </w:r>
      <w:r w:rsidR="00D33FEC" w:rsidRPr="00EE2DFD">
        <w:rPr>
          <w:rFonts w:hint="eastAsia"/>
        </w:rPr>
        <w:t>自己講與</w:t>
      </w:r>
      <w:r w:rsidR="00B546B2">
        <w:rPr>
          <w:rFonts w:hint="eastAsia"/>
        </w:rPr>
        <w:t>蘇○坤</w:t>
      </w:r>
      <w:r w:rsidR="00D33FEC" w:rsidRPr="00EE2DFD">
        <w:rPr>
          <w:rFonts w:hint="eastAsia"/>
        </w:rPr>
        <w:t>一起去的，是在刑事組說的……（問：當時歹徒到你家時，屋內有哪些光源？）歹徒手中拿手電筒，2人都有拿，照著我們的臉，後來歹徒又開亮了我夫工作檯上的60燭光的燈泡，約10分鐘之久。（問：既然有60燭光的燈光，你有無看清歹徒？）看不清楚，因歹徒蒙面」等語。據此可知，這次</w:t>
      </w:r>
      <w:r>
        <w:rPr>
          <w:rFonts w:hint="eastAsia"/>
        </w:rPr>
        <w:t>陳許○龍</w:t>
      </w:r>
      <w:r w:rsidR="00D33FEC" w:rsidRPr="00EE2DFD">
        <w:rPr>
          <w:rFonts w:hint="eastAsia"/>
        </w:rPr>
        <w:t>證稱2名歹徒：「身材差不多高，約167或168公分」的證詞，核與</w:t>
      </w:r>
      <w:r>
        <w:rPr>
          <w:rFonts w:hint="eastAsia"/>
        </w:rPr>
        <w:t>陳○輝</w:t>
      </w:r>
      <w:r w:rsidR="00D33FEC" w:rsidRPr="00EE2DFD">
        <w:rPr>
          <w:rFonts w:hint="eastAsia"/>
        </w:rPr>
        <w:t>於75年3月23日警詢時證稱：「2名歹徒身高約165-168公分之間」的證詞大致相符，則</w:t>
      </w:r>
      <w:r w:rsidR="00B546B2">
        <w:rPr>
          <w:rFonts w:hint="eastAsia"/>
        </w:rPr>
        <w:t>蘇○坤</w:t>
      </w:r>
      <w:r w:rsidR="00D33FEC" w:rsidRPr="00EE2DFD">
        <w:rPr>
          <w:rFonts w:hint="eastAsia"/>
        </w:rPr>
        <w:t>174公分、</w:t>
      </w:r>
      <w:r w:rsidR="00B546B2">
        <w:rPr>
          <w:rFonts w:hint="eastAsia"/>
        </w:rPr>
        <w:t>郭○雄</w:t>
      </w:r>
      <w:r w:rsidR="00D33FEC" w:rsidRPr="00EE2DFD">
        <w:rPr>
          <w:rFonts w:hint="eastAsia"/>
        </w:rPr>
        <w:t>157公分的身高，即與她所描繪的2名歹徒身高有相當的差距；而且因為當時2名歹徒蒙面，又拿</w:t>
      </w:r>
      <w:r w:rsidR="00D33FEC" w:rsidRPr="00EE2DFD">
        <w:t>著手</w:t>
      </w:r>
      <w:r w:rsidR="00D33FEC" w:rsidRPr="00EE2DFD">
        <w:rPr>
          <w:rFonts w:hint="eastAsia"/>
        </w:rPr>
        <w:t>電筒照她與</w:t>
      </w:r>
      <w:r>
        <w:rPr>
          <w:rFonts w:hint="eastAsia"/>
        </w:rPr>
        <w:t>陳○輝</w:t>
      </w:r>
      <w:r w:rsidR="00D33FEC" w:rsidRPr="00EE2DFD">
        <w:rPr>
          <w:rFonts w:hint="eastAsia"/>
        </w:rPr>
        <w:t>，她並無法看清楚歹徒的面貌。</w:t>
      </w:r>
    </w:p>
    <w:p w:rsidR="00D33FEC" w:rsidRPr="00EE2DFD" w:rsidRDefault="000013C1" w:rsidP="00D33FEC">
      <w:pPr>
        <w:pStyle w:val="7"/>
        <w:numPr>
          <w:ilvl w:val="6"/>
          <w:numId w:val="1"/>
        </w:numPr>
      </w:pPr>
      <w:r>
        <w:rPr>
          <w:rFonts w:hint="eastAsia"/>
        </w:rPr>
        <w:t>陳○輝</w:t>
      </w:r>
      <w:r w:rsidR="00D33FEC" w:rsidRPr="00EE2DFD">
        <w:rPr>
          <w:rFonts w:hint="eastAsia"/>
        </w:rPr>
        <w:t>於75年7月5日在檢察官偵訊時，證稱：「（問：75年3月23日3時20分到你家搶劫的歹徒是否</w:t>
      </w:r>
      <w:r w:rsidR="00B546B2">
        <w:rPr>
          <w:rFonts w:hint="eastAsia"/>
        </w:rPr>
        <w:t>郭○雄</w:t>
      </w:r>
      <w:r w:rsidR="00D33FEC" w:rsidRPr="00EE2DFD">
        <w:rPr>
          <w:rFonts w:hint="eastAsia"/>
        </w:rPr>
        <w:t>、</w:t>
      </w:r>
      <w:r w:rsidR="00B546B2">
        <w:rPr>
          <w:rFonts w:hint="eastAsia"/>
        </w:rPr>
        <w:t>蘇○坤</w:t>
      </w:r>
      <w:r w:rsidR="00D33FEC" w:rsidRPr="00EE2DFD">
        <w:rPr>
          <w:rFonts w:hint="eastAsia"/>
        </w:rPr>
        <w:t>？）歹徒蒙面我看不清楚，歹徒的身高差不多高，約165公分左右，因當時歹徒用手電筒照我眼睛看不清楚，體型一個較胖一個較瘦。（問：身高你如何計算？）一個在我面前，</w:t>
      </w:r>
      <w:r w:rsidR="00D33FEC" w:rsidRPr="00EE2DFD">
        <w:rPr>
          <w:rFonts w:hint="eastAsia"/>
        </w:rPr>
        <w:lastRenderedPageBreak/>
        <w:t>一個在櫃台，在我面前的那位，以我身材與他比較，約165公分左右，另一位在櫃檯的較胖，看起來與我面前那位差不多高，因為太暗，我也看不清楚。（問：你在刑事組為何說胖的好像</w:t>
      </w:r>
      <w:r w:rsidR="00B546B2">
        <w:rPr>
          <w:rFonts w:hint="eastAsia"/>
        </w:rPr>
        <w:t>蘇○坤</w:t>
      </w:r>
      <w:r w:rsidR="00D33FEC" w:rsidRPr="00EE2DFD">
        <w:rPr>
          <w:rFonts w:hint="eastAsia"/>
        </w:rPr>
        <w:t>，瘦的好像</w:t>
      </w:r>
      <w:r w:rsidR="00B546B2">
        <w:rPr>
          <w:rFonts w:hint="eastAsia"/>
        </w:rPr>
        <w:t>郭○雄</w:t>
      </w:r>
      <w:r w:rsidR="00D33FEC" w:rsidRPr="00EE2DFD">
        <w:rPr>
          <w:rFonts w:hint="eastAsia"/>
        </w:rPr>
        <w:t>？）我對警察說歹徒身高在168公分以下」、「（問：你為何不告</w:t>
      </w:r>
      <w:r w:rsidR="00B546B2">
        <w:rPr>
          <w:rFonts w:hint="eastAsia"/>
        </w:rPr>
        <w:t>郭○雄</w:t>
      </w:r>
      <w:r w:rsidR="00D33FEC" w:rsidRPr="00EE2DFD">
        <w:rPr>
          <w:rFonts w:hint="eastAsia"/>
        </w:rPr>
        <w:t>與</w:t>
      </w:r>
      <w:r w:rsidR="00B546B2">
        <w:rPr>
          <w:rFonts w:hint="eastAsia"/>
        </w:rPr>
        <w:t>蘇○坤</w:t>
      </w:r>
      <w:r w:rsidR="00D33FEC" w:rsidRPr="00EE2DFD">
        <w:rPr>
          <w:rFonts w:hint="eastAsia"/>
        </w:rPr>
        <w:t>？）我沒有看清楚，因歹徒蒙面」等語。據此可知，這次</w:t>
      </w:r>
      <w:r>
        <w:rPr>
          <w:rFonts w:hint="eastAsia"/>
        </w:rPr>
        <w:t>陳○輝</w:t>
      </w:r>
      <w:r w:rsidR="00D33FEC" w:rsidRPr="00EE2DFD">
        <w:rPr>
          <w:rFonts w:hint="eastAsia"/>
        </w:rPr>
        <w:t>證稱2名歹徒：「身材差不多高」、「身高在168公分以下」的證詞，與他於75年3月23日警詢時、</w:t>
      </w:r>
      <w:r>
        <w:rPr>
          <w:rFonts w:hint="eastAsia"/>
        </w:rPr>
        <w:t>陳許○龍</w:t>
      </w:r>
      <w:r w:rsidR="00D33FEC" w:rsidRPr="00EE2DFD">
        <w:rPr>
          <w:rFonts w:hint="eastAsia"/>
        </w:rPr>
        <w:t>於75年7月5日在檢察官偵訊時證述的情節，都大致相符，則他所指2名歹徒的特徵即不可能是</w:t>
      </w:r>
      <w:r w:rsidR="00B546B2">
        <w:rPr>
          <w:rFonts w:hint="eastAsia"/>
        </w:rPr>
        <w:t>蘇○坤</w:t>
      </w:r>
      <w:r w:rsidR="00D33FEC" w:rsidRPr="00EE2DFD">
        <w:rPr>
          <w:rFonts w:hint="eastAsia"/>
        </w:rPr>
        <w:t>、</w:t>
      </w:r>
      <w:r w:rsidR="00B546B2">
        <w:rPr>
          <w:rFonts w:hint="eastAsia"/>
        </w:rPr>
        <w:t>郭○雄</w:t>
      </w:r>
      <w:r w:rsidR="00D33FEC" w:rsidRPr="00EE2DFD">
        <w:rPr>
          <w:rFonts w:hint="eastAsia"/>
        </w:rPr>
        <w:t>；而且依照他的證詞，因為當時2名歹徒蒙面，又拿著手電筒照他與</w:t>
      </w:r>
      <w:r>
        <w:rPr>
          <w:rFonts w:hint="eastAsia"/>
        </w:rPr>
        <w:t>陳許○龍</w:t>
      </w:r>
      <w:r w:rsidR="00D33FEC" w:rsidRPr="00EE2DFD">
        <w:rPr>
          <w:rFonts w:hint="eastAsia"/>
        </w:rPr>
        <w:t>，他並無法看清楚歹徒的面貌，因此不願意對</w:t>
      </w:r>
      <w:r w:rsidR="00B546B2">
        <w:rPr>
          <w:rFonts w:hint="eastAsia"/>
        </w:rPr>
        <w:t>郭○雄</w:t>
      </w:r>
      <w:r w:rsidR="00D33FEC" w:rsidRPr="00EE2DFD">
        <w:rPr>
          <w:rFonts w:hint="eastAsia"/>
        </w:rPr>
        <w:t>、</w:t>
      </w:r>
      <w:r w:rsidR="00B546B2">
        <w:rPr>
          <w:rFonts w:hint="eastAsia"/>
        </w:rPr>
        <w:t>蘇○坤</w:t>
      </w:r>
      <w:r w:rsidR="00D33FEC" w:rsidRPr="00EE2DFD">
        <w:rPr>
          <w:rFonts w:hint="eastAsia"/>
        </w:rPr>
        <w:t>提告。</w:t>
      </w:r>
    </w:p>
    <w:p w:rsidR="00D33FEC" w:rsidRPr="00EE2DFD" w:rsidRDefault="000013C1" w:rsidP="00D33FEC">
      <w:pPr>
        <w:pStyle w:val="7"/>
        <w:numPr>
          <w:ilvl w:val="6"/>
          <w:numId w:val="1"/>
        </w:numPr>
      </w:pPr>
      <w:r>
        <w:rPr>
          <w:rFonts w:hint="eastAsia"/>
        </w:rPr>
        <w:t>陳○輝</w:t>
      </w:r>
      <w:r w:rsidR="00D33FEC" w:rsidRPr="00EE2DFD">
        <w:rPr>
          <w:rFonts w:hint="eastAsia"/>
        </w:rPr>
        <w:t>於75年7月8日在檢察官偵訊時，證稱：「（問：6月19日是否這位朱崇賢刑警幫你作筆錄？）是的」、「（問：你當時有無告訴朱崇賢說胖的歹徒好像</w:t>
      </w:r>
      <w:r w:rsidR="00B546B2">
        <w:rPr>
          <w:rFonts w:hint="eastAsia"/>
        </w:rPr>
        <w:t>蘇○坤</w:t>
      </w:r>
      <w:r w:rsidR="00D33FEC" w:rsidRPr="00EE2DFD">
        <w:rPr>
          <w:rFonts w:hint="eastAsia"/>
        </w:rPr>
        <w:t>，持菜刀的歹徒瘦瘦小小的很像</w:t>
      </w:r>
      <w:r w:rsidR="00B546B2">
        <w:rPr>
          <w:rFonts w:hint="eastAsia"/>
        </w:rPr>
        <w:t>郭○雄</w:t>
      </w:r>
      <w:r w:rsidR="00D33FEC" w:rsidRPr="00EE2DFD">
        <w:rPr>
          <w:rFonts w:hint="eastAsia"/>
        </w:rPr>
        <w:t>？）是的，筆錄是依我供述的記載。（問：上次庭訊你為何說不是這樣講？而且你沒有看警訊筆錄？）因我平時沒上過法院，到法院會緊張【對檢察官訊問問題不回答】。（問：</w:t>
      </w:r>
      <w:r>
        <w:rPr>
          <w:rFonts w:hint="eastAsia"/>
        </w:rPr>
        <w:t>金○珍</w:t>
      </w:r>
      <w:r w:rsidR="00D33FEC" w:rsidRPr="00EE2DFD">
        <w:rPr>
          <w:rFonts w:hint="eastAsia"/>
        </w:rPr>
        <w:t>銀樓發生搶案2歹徒與</w:t>
      </w:r>
      <w:r w:rsidR="00B546B2">
        <w:rPr>
          <w:rFonts w:hint="eastAsia"/>
        </w:rPr>
        <w:t>郭○雄</w:t>
      </w:r>
      <w:r w:rsidR="00D33FEC" w:rsidRPr="00EE2DFD">
        <w:rPr>
          <w:rFonts w:hint="eastAsia"/>
        </w:rPr>
        <w:t>、</w:t>
      </w:r>
      <w:r w:rsidR="00B546B2">
        <w:rPr>
          <w:rFonts w:hint="eastAsia"/>
        </w:rPr>
        <w:t>蘇○坤</w:t>
      </w:r>
      <w:r w:rsidR="00D33FEC" w:rsidRPr="00EE2DFD">
        <w:rPr>
          <w:rFonts w:hint="eastAsia"/>
        </w:rPr>
        <w:t>2人經你指認的情形如何？）當時因歹徒蒙面，是否他們2人，我不敢確定。身</w:t>
      </w:r>
      <w:r w:rsidR="00D33FEC" w:rsidRPr="00EE2DFD">
        <w:rPr>
          <w:rFonts w:hint="eastAsia"/>
        </w:rPr>
        <w:lastRenderedPageBreak/>
        <w:t>高、體型很相似，一胖一瘦。（問：胖的較高或是瘦的較高？）當時瘦的持刀，我比身材是比瘦的那一位，我的身材比瘦的那一位高，高多少我沒有注意到，因為他用手電筒照我的眼睛，我的身高是171-172公分左右，胖的那一位有多高我沒有注意」、「（問：上次</w:t>
      </w:r>
      <w:r w:rsidR="00D33FEC" w:rsidRPr="00EE2DFD">
        <w:t>開庭</w:t>
      </w:r>
      <w:r w:rsidR="00D33FEC" w:rsidRPr="00EE2DFD">
        <w:rPr>
          <w:rFonts w:hint="eastAsia"/>
        </w:rPr>
        <w:t>你為何說歹徒身高約168公分？）當時因很暗，我看不清楚，歹徒身材比我小，身高比我矮，我說的只是一個大概的高度，歹徒身高與我身體何部位一樣高，我沒有注意到」等語。據此可知，這次</w:t>
      </w:r>
      <w:r>
        <w:rPr>
          <w:rFonts w:hint="eastAsia"/>
        </w:rPr>
        <w:t>陳○輝</w:t>
      </w:r>
      <w:r w:rsidR="00D33FEC" w:rsidRPr="00EE2DFD">
        <w:rPr>
          <w:rFonts w:hint="eastAsia"/>
        </w:rPr>
        <w:t>的證詞與他之前證述的情節大致相符，也就是因為歹徒蒙面、用手電筒照他的眼睛，他並無法確認2名歹徒是否就是</w:t>
      </w:r>
      <w:r w:rsidR="00B546B2">
        <w:rPr>
          <w:rFonts w:hint="eastAsia"/>
        </w:rPr>
        <w:t>郭○雄</w:t>
      </w:r>
      <w:r w:rsidR="00D33FEC" w:rsidRPr="00EE2DFD">
        <w:rPr>
          <w:rFonts w:hint="eastAsia"/>
        </w:rPr>
        <w:t>、</w:t>
      </w:r>
      <w:r w:rsidR="00B546B2">
        <w:rPr>
          <w:rFonts w:hint="eastAsia"/>
        </w:rPr>
        <w:t>蘇○坤</w:t>
      </w:r>
      <w:r w:rsidR="00D33FEC" w:rsidRPr="00EE2DFD">
        <w:rPr>
          <w:rFonts w:hint="eastAsia"/>
        </w:rPr>
        <w:t>，而且他的身高約171-172公分左右，歹徒比他矮，則身高174公分的</w:t>
      </w:r>
      <w:r w:rsidR="00B546B2">
        <w:rPr>
          <w:rFonts w:hint="eastAsia"/>
        </w:rPr>
        <w:t>蘇○坤</w:t>
      </w:r>
      <w:r w:rsidR="00D33FEC" w:rsidRPr="00EE2DFD">
        <w:rPr>
          <w:rFonts w:hint="eastAsia"/>
        </w:rPr>
        <w:t>即不符合</w:t>
      </w:r>
      <w:r>
        <w:rPr>
          <w:rFonts w:hint="eastAsia"/>
        </w:rPr>
        <w:t>陳○輝</w:t>
      </w:r>
      <w:r w:rsidR="00D33FEC" w:rsidRPr="00EE2DFD">
        <w:rPr>
          <w:rFonts w:hint="eastAsia"/>
        </w:rPr>
        <w:t>所稱歹徒的身體特徵。</w:t>
      </w:r>
    </w:p>
    <w:p w:rsidR="00D33FEC" w:rsidRPr="00EE2DFD" w:rsidRDefault="000013C1" w:rsidP="00D33FEC">
      <w:pPr>
        <w:pStyle w:val="7"/>
        <w:numPr>
          <w:ilvl w:val="6"/>
          <w:numId w:val="1"/>
        </w:numPr>
      </w:pPr>
      <w:r>
        <w:rPr>
          <w:rFonts w:hint="eastAsia"/>
        </w:rPr>
        <w:t>陳○輝</w:t>
      </w:r>
      <w:r w:rsidR="00D33FEC" w:rsidRPr="00EE2DFD">
        <w:rPr>
          <w:rFonts w:hint="eastAsia"/>
        </w:rPr>
        <w:t>於75年8月5日在新竹地院審理時，證稱：「（問：</w:t>
      </w:r>
      <w:r>
        <w:rPr>
          <w:rFonts w:hint="eastAsia"/>
        </w:rPr>
        <w:t>金○珍</w:t>
      </w:r>
      <w:r w:rsidR="00D33FEC" w:rsidRPr="00EE2DFD">
        <w:rPr>
          <w:rFonts w:hint="eastAsia"/>
        </w:rPr>
        <w:t>銀樓於3月23日被搶，有幾個人去搶？）有2個人。（問：是否此兩人【指在庭之</w:t>
      </w:r>
      <w:r w:rsidR="00B546B2">
        <w:rPr>
          <w:rFonts w:hint="eastAsia"/>
        </w:rPr>
        <w:t>郭○雄</w:t>
      </w:r>
      <w:r w:rsidR="00D33FEC" w:rsidRPr="00EE2DFD">
        <w:rPr>
          <w:rFonts w:hint="eastAsia"/>
        </w:rPr>
        <w:t>、</w:t>
      </w:r>
      <w:r w:rsidR="00B546B2">
        <w:rPr>
          <w:rFonts w:hint="eastAsia"/>
        </w:rPr>
        <w:t>蘇○坤</w:t>
      </w:r>
      <w:r w:rsidR="00D33FEC" w:rsidRPr="00EE2DFD">
        <w:rPr>
          <w:rFonts w:hint="eastAsia"/>
        </w:rPr>
        <w:t>】？）當時歹徒均蒙面，我看不清，我夫妻在櫃台邊，他們用手電筒照我們眼睛所以看不清他們面貌。（問：他們體型怎樣？）2個人都好像比我矮，有一個胖一個瘦，瘦的人拿刀……（問：依當時搶犯體型是否這兩個人【指在庭之</w:t>
      </w:r>
      <w:r w:rsidR="00B546B2">
        <w:rPr>
          <w:rFonts w:hint="eastAsia"/>
        </w:rPr>
        <w:t>郭○雄</w:t>
      </w:r>
      <w:r w:rsidR="00D33FEC" w:rsidRPr="00EE2DFD">
        <w:rPr>
          <w:rFonts w:hint="eastAsia"/>
        </w:rPr>
        <w:t>、</w:t>
      </w:r>
      <w:r w:rsidR="00B546B2">
        <w:rPr>
          <w:rFonts w:hint="eastAsia"/>
        </w:rPr>
        <w:t>蘇○坤</w:t>
      </w:r>
      <w:r w:rsidR="00D33FEC" w:rsidRPr="00EE2DFD">
        <w:rPr>
          <w:rFonts w:hint="eastAsia"/>
        </w:rPr>
        <w:t>】）？）我不敢確定。（問：你在警訊時有說瘦的像</w:t>
      </w:r>
      <w:r w:rsidR="00B546B2">
        <w:rPr>
          <w:rFonts w:hint="eastAsia"/>
        </w:rPr>
        <w:t>郭○雄</w:t>
      </w:r>
      <w:r w:rsidR="00D33FEC" w:rsidRPr="00EE2DFD">
        <w:rPr>
          <w:rFonts w:hint="eastAsia"/>
        </w:rPr>
        <w:t>，胖的像</w:t>
      </w:r>
      <w:r w:rsidR="00B546B2">
        <w:rPr>
          <w:rFonts w:hint="eastAsia"/>
        </w:rPr>
        <w:t>蘇○坤</w:t>
      </w:r>
      <w:r w:rsidR="00D33FEC" w:rsidRPr="00EE2DFD">
        <w:rPr>
          <w:rFonts w:hint="eastAsia"/>
        </w:rPr>
        <w:t>，現在為何又不敢確</w:t>
      </w:r>
      <w:r w:rsidR="00D33FEC" w:rsidRPr="00EE2DFD">
        <w:rPr>
          <w:rFonts w:hint="eastAsia"/>
        </w:rPr>
        <w:lastRenderedPageBreak/>
        <w:t>定？）我是說好像」、「（問：當時兩個搶犯有無帶工作手套和帶眼鏡？）有帶工作手套未帶眼鏡」等語。據此可知，這次</w:t>
      </w:r>
      <w:r>
        <w:rPr>
          <w:rFonts w:hint="eastAsia"/>
        </w:rPr>
        <w:t>陳○輝</w:t>
      </w:r>
      <w:r w:rsidR="00D33FEC" w:rsidRPr="00EE2DFD">
        <w:rPr>
          <w:rFonts w:hint="eastAsia"/>
        </w:rPr>
        <w:t>的證詞與他之前證述的情節大致相符，也就是因為歹徒蒙面、用手電筒照他的眼睛，他並無法確認2名歹徒是否就是</w:t>
      </w:r>
      <w:r w:rsidR="00B546B2">
        <w:rPr>
          <w:rFonts w:hint="eastAsia"/>
        </w:rPr>
        <w:t>郭○雄</w:t>
      </w:r>
      <w:r w:rsidR="00D33FEC" w:rsidRPr="00EE2DFD">
        <w:rPr>
          <w:rFonts w:hint="eastAsia"/>
        </w:rPr>
        <w:t>、</w:t>
      </w:r>
      <w:r w:rsidR="00B546B2">
        <w:rPr>
          <w:rFonts w:hint="eastAsia"/>
        </w:rPr>
        <w:t>蘇○坤</w:t>
      </w:r>
      <w:r w:rsidR="00D33FEC" w:rsidRPr="00EE2DFD">
        <w:rPr>
          <w:rFonts w:hint="eastAsia"/>
        </w:rPr>
        <w:t>；但因為他證稱2名歹徒都比他矮，則身高174公分的</w:t>
      </w:r>
      <w:r w:rsidR="00B546B2">
        <w:rPr>
          <w:rFonts w:hint="eastAsia"/>
        </w:rPr>
        <w:t>蘇○坤</w:t>
      </w:r>
      <w:r w:rsidR="00D33FEC" w:rsidRPr="00EE2DFD">
        <w:rPr>
          <w:rFonts w:hint="eastAsia"/>
        </w:rPr>
        <w:t>即不符合</w:t>
      </w:r>
      <w:r>
        <w:rPr>
          <w:rFonts w:hint="eastAsia"/>
        </w:rPr>
        <w:t>陳○輝</w:t>
      </w:r>
      <w:r w:rsidR="00D33FEC" w:rsidRPr="00EE2DFD">
        <w:rPr>
          <w:rFonts w:hint="eastAsia"/>
        </w:rPr>
        <w:t>所稱歹徒的身體特徵。</w:t>
      </w:r>
    </w:p>
    <w:p w:rsidR="00D33FEC" w:rsidRPr="00EE2DFD" w:rsidRDefault="000013C1" w:rsidP="00D33FEC">
      <w:pPr>
        <w:pStyle w:val="7"/>
        <w:numPr>
          <w:ilvl w:val="6"/>
          <w:numId w:val="1"/>
        </w:numPr>
      </w:pPr>
      <w:r>
        <w:rPr>
          <w:rFonts w:hint="eastAsia"/>
        </w:rPr>
        <w:t>陳許○龍</w:t>
      </w:r>
      <w:r w:rsidR="00D33FEC" w:rsidRPr="00EE2DFD">
        <w:rPr>
          <w:rFonts w:hint="eastAsia"/>
        </w:rPr>
        <w:t>於75年8月5日在新竹地院審理時，證稱：「（問：行搶的是否此2人【指在庭之</w:t>
      </w:r>
      <w:r w:rsidR="00B546B2">
        <w:rPr>
          <w:rFonts w:hint="eastAsia"/>
        </w:rPr>
        <w:t>郭○雄</w:t>
      </w:r>
      <w:r w:rsidR="00D33FEC" w:rsidRPr="00EE2DFD">
        <w:rPr>
          <w:rFonts w:hint="eastAsia"/>
        </w:rPr>
        <w:t>、</w:t>
      </w:r>
      <w:r w:rsidR="00B546B2">
        <w:rPr>
          <w:rFonts w:hint="eastAsia"/>
        </w:rPr>
        <w:t>蘇○坤</w:t>
      </w:r>
      <w:r w:rsidR="00D33FEC" w:rsidRPr="00EE2DFD">
        <w:rPr>
          <w:rFonts w:hint="eastAsia"/>
        </w:rPr>
        <w:t>】？）認不清，因搶犯手拿電筒，2個人都是拿手電，是一個胖的和一個瘦的，高度差不多。（問：說話是用閩南語還是用國語？）用閩語，拿菜刀的用閩語說：『不許動，動了要給你死』」等語。據此可知，這次</w:t>
      </w:r>
      <w:r>
        <w:rPr>
          <w:rFonts w:hint="eastAsia"/>
        </w:rPr>
        <w:t>陳許○龍</w:t>
      </w:r>
      <w:r w:rsidR="00D33FEC" w:rsidRPr="00EE2DFD">
        <w:rPr>
          <w:rFonts w:hint="eastAsia"/>
        </w:rPr>
        <w:t>的證詞與她之前證述的情節大致相符，也就是因為歹徒蒙面、用手電筒照她的眼睛，她並無法確認2名歹徒是否就是</w:t>
      </w:r>
      <w:r w:rsidR="00B546B2">
        <w:rPr>
          <w:rFonts w:hint="eastAsia"/>
        </w:rPr>
        <w:t>郭○雄</w:t>
      </w:r>
      <w:r w:rsidR="00D33FEC" w:rsidRPr="00EE2DFD">
        <w:rPr>
          <w:rFonts w:hint="eastAsia"/>
        </w:rPr>
        <w:t>、</w:t>
      </w:r>
      <w:r w:rsidR="00B546B2">
        <w:rPr>
          <w:rFonts w:hint="eastAsia"/>
        </w:rPr>
        <w:t>蘇○坤</w:t>
      </w:r>
      <w:r w:rsidR="00D33FEC" w:rsidRPr="00EE2DFD">
        <w:rPr>
          <w:rFonts w:hint="eastAsia"/>
        </w:rPr>
        <w:t>；但因為她證稱2名歹徒身高差不多，則身高174公分的</w:t>
      </w:r>
      <w:r w:rsidR="00B546B2">
        <w:rPr>
          <w:rFonts w:hint="eastAsia"/>
        </w:rPr>
        <w:t>蘇○坤</w:t>
      </w:r>
      <w:r w:rsidR="00D33FEC" w:rsidRPr="00EE2DFD">
        <w:rPr>
          <w:rFonts w:hint="eastAsia"/>
        </w:rPr>
        <w:t>即不符合</w:t>
      </w:r>
      <w:r>
        <w:rPr>
          <w:rFonts w:hint="eastAsia"/>
        </w:rPr>
        <w:t>陳許○龍</w:t>
      </w:r>
      <w:r w:rsidR="00D33FEC" w:rsidRPr="00EE2DFD">
        <w:rPr>
          <w:rFonts w:hint="eastAsia"/>
        </w:rPr>
        <w:t>所稱歹徒的身體特徵。</w:t>
      </w:r>
    </w:p>
    <w:p w:rsidR="00D33FEC" w:rsidRPr="00EE2DFD" w:rsidRDefault="000013C1" w:rsidP="00D33FEC">
      <w:pPr>
        <w:pStyle w:val="7"/>
        <w:numPr>
          <w:ilvl w:val="6"/>
          <w:numId w:val="1"/>
        </w:numPr>
      </w:pPr>
      <w:r>
        <w:rPr>
          <w:rFonts w:hint="eastAsia"/>
        </w:rPr>
        <w:t>陳○輝</w:t>
      </w:r>
      <w:r w:rsidR="00D33FEC" w:rsidRPr="00EE2DFD">
        <w:rPr>
          <w:rFonts w:hint="eastAsia"/>
        </w:rPr>
        <w:t>於75年11月11日在法院前審審理時，證稱：「（問：你如何發現歹徒的？）我是關著燈睡覺的，歹徒進來時先用手電筒照，照到我的臉，我醒來……（問：那2名歹徒的身材如何？）2名歹徒都比我矮……他們高約到我的眉，那名打破玻璃的人因他彎腰取金飾不知有多高，因我當</w:t>
      </w:r>
      <w:r w:rsidR="00D33FEC" w:rsidRPr="00EE2DFD">
        <w:rPr>
          <w:rFonts w:hint="eastAsia"/>
        </w:rPr>
        <w:lastRenderedPageBreak/>
        <w:t>時從睡夢中驚醒，急忙站起來，感覺上他們比我矮，那名手拿一把刀子的人比我矮，約到我眉間，他比較瘦，另外那名彎腰取金飾不知有多高」等語。據此可知，這次</w:t>
      </w:r>
      <w:r>
        <w:rPr>
          <w:rFonts w:hint="eastAsia"/>
        </w:rPr>
        <w:t>陳○輝</w:t>
      </w:r>
      <w:r w:rsidR="00D33FEC" w:rsidRPr="00EE2DFD">
        <w:rPr>
          <w:rFonts w:hint="eastAsia"/>
        </w:rPr>
        <w:t>的證詞與他之前證述的情節大致相符，也就是因為歹徒蒙面、用手電筒照他的眼睛，他並無法確認2名歹徒的樣貌；但因為他證稱2名歹徒都比他矮，則身高174公分的</w:t>
      </w:r>
      <w:r w:rsidR="00B546B2">
        <w:rPr>
          <w:rFonts w:hint="eastAsia"/>
        </w:rPr>
        <w:t>蘇○坤</w:t>
      </w:r>
      <w:r w:rsidR="00D33FEC" w:rsidRPr="00EE2DFD">
        <w:rPr>
          <w:rFonts w:hint="eastAsia"/>
        </w:rPr>
        <w:t>即不符合</w:t>
      </w:r>
      <w:r>
        <w:rPr>
          <w:rFonts w:hint="eastAsia"/>
        </w:rPr>
        <w:t>陳○輝</w:t>
      </w:r>
      <w:r w:rsidR="00D33FEC" w:rsidRPr="00EE2DFD">
        <w:rPr>
          <w:rFonts w:hint="eastAsia"/>
        </w:rPr>
        <w:t>所稱歹徒的身體特徵。</w:t>
      </w:r>
    </w:p>
    <w:p w:rsidR="00D33FEC" w:rsidRPr="00EE2DFD" w:rsidRDefault="000013C1" w:rsidP="00D33FEC">
      <w:pPr>
        <w:pStyle w:val="7"/>
        <w:numPr>
          <w:ilvl w:val="6"/>
          <w:numId w:val="1"/>
        </w:numPr>
      </w:pPr>
      <w:r>
        <w:rPr>
          <w:rFonts w:hint="eastAsia"/>
        </w:rPr>
        <w:t>陳許○龍</w:t>
      </w:r>
      <w:r w:rsidR="00D33FEC" w:rsidRPr="00EE2DFD">
        <w:rPr>
          <w:rFonts w:hint="eastAsia"/>
        </w:rPr>
        <w:t>於75年11月25日在法院前審審理時，證稱：「（問：歹徒身材如何？）他們一高一矮。（問：是否如庭上之被告2人？）身材差不多像他們這樣，但是不是他們我就不知道」等語。據此可知，這次</w:t>
      </w:r>
      <w:r>
        <w:rPr>
          <w:rFonts w:hint="eastAsia"/>
        </w:rPr>
        <w:t>陳許○龍</w:t>
      </w:r>
      <w:r w:rsidR="00D33FEC" w:rsidRPr="00EE2DFD">
        <w:rPr>
          <w:rFonts w:hint="eastAsia"/>
        </w:rPr>
        <w:t>的證詞與她之前證述的情節大致相符，她並無法確認2名歹徒是否就是</w:t>
      </w:r>
      <w:r w:rsidR="00B546B2">
        <w:rPr>
          <w:rFonts w:hint="eastAsia"/>
        </w:rPr>
        <w:t>郭○雄</w:t>
      </w:r>
      <w:r w:rsidR="00D33FEC" w:rsidRPr="00EE2DFD">
        <w:rPr>
          <w:rFonts w:hint="eastAsia"/>
        </w:rPr>
        <w:t>、</w:t>
      </w:r>
      <w:r w:rsidR="00B546B2">
        <w:rPr>
          <w:rFonts w:hint="eastAsia"/>
        </w:rPr>
        <w:t>蘇○坤</w:t>
      </w:r>
      <w:r w:rsidR="00D33FEC" w:rsidRPr="00EE2DFD">
        <w:rPr>
          <w:rFonts w:hint="eastAsia"/>
        </w:rPr>
        <w:t>。</w:t>
      </w:r>
    </w:p>
    <w:p w:rsidR="00D33FEC" w:rsidRPr="00EE2DFD" w:rsidRDefault="00D33FEC" w:rsidP="00D33FEC">
      <w:pPr>
        <w:pStyle w:val="7"/>
        <w:numPr>
          <w:ilvl w:val="6"/>
          <w:numId w:val="1"/>
        </w:numPr>
        <w:rPr>
          <w:rFonts w:hAnsi="標楷體"/>
        </w:rPr>
      </w:pPr>
      <w:r w:rsidRPr="00EE2DFD">
        <w:rPr>
          <w:rFonts w:hint="eastAsia"/>
        </w:rPr>
        <w:t>由前述</w:t>
      </w:r>
      <w:r w:rsidR="000013C1">
        <w:rPr>
          <w:rFonts w:hint="eastAsia"/>
        </w:rPr>
        <w:t>陳○輝</w:t>
      </w:r>
      <w:r w:rsidRPr="00EE2DFD">
        <w:rPr>
          <w:rFonts w:hint="eastAsia"/>
        </w:rPr>
        <w:t>、</w:t>
      </w:r>
      <w:r w:rsidR="000013C1">
        <w:rPr>
          <w:rFonts w:hint="eastAsia"/>
        </w:rPr>
        <w:t>陳許○龍</w:t>
      </w:r>
      <w:r w:rsidRPr="00EE2DFD">
        <w:rPr>
          <w:rFonts w:hint="eastAsia"/>
        </w:rPr>
        <w:t>歷次證述的內容，可知其中除</w:t>
      </w:r>
      <w:r w:rsidR="000013C1">
        <w:rPr>
          <w:rFonts w:hint="eastAsia"/>
        </w:rPr>
        <w:t>陳○輝</w:t>
      </w:r>
      <w:r w:rsidRPr="00EE2DFD">
        <w:rPr>
          <w:rFonts w:hint="eastAsia"/>
        </w:rPr>
        <w:t>於75年6月19日下午1時警詢時一度指認2名歹徒「很像」</w:t>
      </w:r>
      <w:r w:rsidR="00B546B2">
        <w:rPr>
          <w:rFonts w:hint="eastAsia"/>
        </w:rPr>
        <w:t>郭○雄</w:t>
      </w:r>
      <w:r w:rsidRPr="00EE2DFD">
        <w:rPr>
          <w:rFonts w:hint="eastAsia"/>
        </w:rPr>
        <w:t>、</w:t>
      </w:r>
      <w:r w:rsidR="00B546B2">
        <w:rPr>
          <w:rFonts w:hint="eastAsia"/>
        </w:rPr>
        <w:t>蘇○坤</w:t>
      </w:r>
      <w:r w:rsidRPr="00EE2DFD">
        <w:rPr>
          <w:rFonts w:hint="eastAsia"/>
        </w:rPr>
        <w:t>之外，其餘歷次都證述：當時因為歹徒蒙面、用手電筒照他們的眼睛，他們並無法確認2名歹徒是否就是</w:t>
      </w:r>
      <w:r w:rsidR="00B546B2">
        <w:rPr>
          <w:rFonts w:hint="eastAsia"/>
        </w:rPr>
        <w:t>郭○雄</w:t>
      </w:r>
      <w:r w:rsidRPr="00EE2DFD">
        <w:rPr>
          <w:rFonts w:hint="eastAsia"/>
        </w:rPr>
        <w:t>、</w:t>
      </w:r>
      <w:r w:rsidR="00B546B2">
        <w:rPr>
          <w:rFonts w:hint="eastAsia"/>
        </w:rPr>
        <w:t>蘇○坤</w:t>
      </w:r>
      <w:r w:rsidRPr="00EE2DFD">
        <w:rPr>
          <w:rFonts w:hint="eastAsia"/>
        </w:rPr>
        <w:t>；而因為他們都證稱2名歹徒身高差不多，比身高171-172公分的</w:t>
      </w:r>
      <w:r w:rsidR="000013C1">
        <w:rPr>
          <w:rFonts w:hint="eastAsia"/>
        </w:rPr>
        <w:t>陳○輝</w:t>
      </w:r>
      <w:r w:rsidRPr="00EE2DFD">
        <w:rPr>
          <w:rFonts w:hint="eastAsia"/>
        </w:rPr>
        <w:t>矮，則身高174公分的</w:t>
      </w:r>
      <w:r w:rsidR="00B546B2">
        <w:rPr>
          <w:rFonts w:hint="eastAsia"/>
        </w:rPr>
        <w:t>蘇○坤</w:t>
      </w:r>
      <w:r w:rsidRPr="00EE2DFD">
        <w:rPr>
          <w:rFonts w:hint="eastAsia"/>
        </w:rPr>
        <w:t>、157公分的</w:t>
      </w:r>
      <w:r w:rsidR="00B546B2">
        <w:rPr>
          <w:rFonts w:hint="eastAsia"/>
        </w:rPr>
        <w:t>郭○雄</w:t>
      </w:r>
      <w:r w:rsidRPr="00EE2DFD">
        <w:rPr>
          <w:rFonts w:hint="eastAsia"/>
        </w:rPr>
        <w:t>即不符合</w:t>
      </w:r>
      <w:r w:rsidR="000013C1">
        <w:rPr>
          <w:rFonts w:hint="eastAsia"/>
        </w:rPr>
        <w:t>陳○輝</w:t>
      </w:r>
      <w:r w:rsidRPr="00EE2DFD">
        <w:rPr>
          <w:rFonts w:hint="eastAsia"/>
        </w:rPr>
        <w:t>、</w:t>
      </w:r>
      <w:r w:rsidR="000013C1">
        <w:rPr>
          <w:rFonts w:hint="eastAsia"/>
        </w:rPr>
        <w:t>陳許○龍</w:t>
      </w:r>
      <w:r w:rsidRPr="00EE2DFD">
        <w:rPr>
          <w:rFonts w:hint="eastAsia"/>
        </w:rPr>
        <w:t>所稱2名歹徒的身體特徵；又</w:t>
      </w:r>
      <w:r w:rsidR="00B546B2">
        <w:rPr>
          <w:rFonts w:hint="eastAsia"/>
        </w:rPr>
        <w:t>蘇○坤</w:t>
      </w:r>
      <w:r w:rsidRPr="00EE2DFD">
        <w:rPr>
          <w:rFonts w:hint="eastAsia"/>
        </w:rPr>
        <w:t>因為近視，始終戴著眼鏡，</w:t>
      </w:r>
      <w:r w:rsidR="000013C1">
        <w:rPr>
          <w:rFonts w:hint="eastAsia"/>
        </w:rPr>
        <w:t>陳○輝</w:t>
      </w:r>
      <w:r w:rsidRPr="00EE2DFD">
        <w:rPr>
          <w:rFonts w:hint="eastAsia"/>
        </w:rPr>
        <w:t>、</w:t>
      </w:r>
      <w:r w:rsidR="000013C1">
        <w:rPr>
          <w:rFonts w:hint="eastAsia"/>
        </w:rPr>
        <w:t>陳許○龍</w:t>
      </w:r>
      <w:r w:rsidRPr="00EE2DFD">
        <w:rPr>
          <w:rFonts w:hint="eastAsia"/>
        </w:rPr>
        <w:t>歷次證</w:t>
      </w:r>
      <w:r w:rsidRPr="00EE2DFD">
        <w:rPr>
          <w:rFonts w:hint="eastAsia"/>
        </w:rPr>
        <w:lastRenderedPageBreak/>
        <w:t>述卻都未曾提及2位歹徒之中有誰戴有眼鏡之事，則</w:t>
      </w:r>
      <w:r w:rsidR="00B546B2">
        <w:rPr>
          <w:rFonts w:hint="eastAsia"/>
        </w:rPr>
        <w:t>蘇○坤</w:t>
      </w:r>
      <w:r w:rsidRPr="00EE2DFD">
        <w:rPr>
          <w:rFonts w:hint="eastAsia"/>
        </w:rPr>
        <w:t>是否有參與本件強劫犯行，也有疑義。至於</w:t>
      </w:r>
      <w:r w:rsidR="000013C1">
        <w:rPr>
          <w:rFonts w:hint="eastAsia"/>
        </w:rPr>
        <w:t>陳○輝</w:t>
      </w:r>
      <w:r w:rsidRPr="00EE2DFD">
        <w:rPr>
          <w:rFonts w:hint="eastAsia"/>
        </w:rPr>
        <w:t>雖然曾於75年6月19日下午1時警詢時一度指認2名歹徒「很像」</w:t>
      </w:r>
      <w:r w:rsidR="00B546B2">
        <w:rPr>
          <w:rFonts w:hint="eastAsia"/>
        </w:rPr>
        <w:t>郭○雄</w:t>
      </w:r>
      <w:r w:rsidRPr="00EE2DFD">
        <w:rPr>
          <w:rFonts w:hint="eastAsia"/>
        </w:rPr>
        <w:t>、</w:t>
      </w:r>
      <w:r w:rsidR="00B546B2">
        <w:rPr>
          <w:rFonts w:hint="eastAsia"/>
        </w:rPr>
        <w:t>蘇○坤</w:t>
      </w:r>
      <w:r w:rsidRPr="00EE2DFD">
        <w:rPr>
          <w:rFonts w:hint="eastAsia"/>
        </w:rPr>
        <w:t>；但因為他並未確認2名歹徒即是</w:t>
      </w:r>
      <w:r w:rsidR="00B546B2">
        <w:rPr>
          <w:rFonts w:hint="eastAsia"/>
        </w:rPr>
        <w:t>郭○雄</w:t>
      </w:r>
      <w:r w:rsidRPr="00EE2DFD">
        <w:rPr>
          <w:rFonts w:hint="eastAsia"/>
        </w:rPr>
        <w:t>、</w:t>
      </w:r>
      <w:r w:rsidR="00B546B2">
        <w:rPr>
          <w:rFonts w:hint="eastAsia"/>
        </w:rPr>
        <w:t>蘇○坤</w:t>
      </w:r>
      <w:r w:rsidRPr="00EE2DFD">
        <w:rPr>
          <w:rFonts w:hint="eastAsia"/>
        </w:rPr>
        <w:t>，而且</w:t>
      </w:r>
      <w:r w:rsidR="000013C1">
        <w:rPr>
          <w:rFonts w:hint="eastAsia"/>
        </w:rPr>
        <w:t>陳○輝</w:t>
      </w:r>
      <w:r w:rsidRPr="00EE2DFD">
        <w:rPr>
          <w:rFonts w:hint="eastAsia"/>
        </w:rPr>
        <w:t>之後歷次作證時已推翻前述證詞；何況</w:t>
      </w:r>
      <w:r w:rsidR="000013C1">
        <w:rPr>
          <w:rFonts w:hint="eastAsia"/>
        </w:rPr>
        <w:t>陳○輝</w:t>
      </w:r>
      <w:r w:rsidRPr="00EE2DFD">
        <w:rPr>
          <w:rFonts w:hint="eastAsia"/>
        </w:rPr>
        <w:t>於75年6月19日下午1時這次警詢時所為的指認，是被承辦員警以類似「單獨一人供指認」這種帶有強烈暗示、誘導的方法指認歹徒，而不是採取相對客觀的「選擇式」列隊指認方式，這次的指認結果並不可</w:t>
      </w:r>
      <w:r w:rsidRPr="00EE2DFD">
        <w:rPr>
          <w:rFonts w:hAnsi="標楷體" w:hint="eastAsia"/>
        </w:rPr>
        <w:t>採。</w:t>
      </w:r>
    </w:p>
    <w:p w:rsidR="00D33FEC" w:rsidRPr="00EE2DFD" w:rsidRDefault="00D33FEC" w:rsidP="00D33FEC">
      <w:pPr>
        <w:pStyle w:val="5"/>
        <w:numPr>
          <w:ilvl w:val="4"/>
          <w:numId w:val="1"/>
        </w:numPr>
      </w:pPr>
      <w:r w:rsidRPr="00EE2DFD">
        <w:rPr>
          <w:rFonts w:hint="eastAsia"/>
        </w:rPr>
        <w:t>由</w:t>
      </w:r>
      <w:r w:rsidR="000013C1">
        <w:rPr>
          <w:rFonts w:hint="eastAsia"/>
        </w:rPr>
        <w:t>彭○基</w:t>
      </w:r>
      <w:r w:rsidRPr="00EE2DFD">
        <w:rPr>
          <w:rFonts w:hint="eastAsia"/>
        </w:rPr>
        <w:t>的證詞及</w:t>
      </w:r>
      <w:r w:rsidR="000013C1">
        <w:rPr>
          <w:rFonts w:hint="eastAsia"/>
        </w:rPr>
        <w:t>寶○銀</w:t>
      </w:r>
      <w:r w:rsidRPr="00EE2DFD">
        <w:rPr>
          <w:rFonts w:hint="eastAsia"/>
        </w:rPr>
        <w:t>樓的金飾買入登記簿，雖可證明</w:t>
      </w:r>
      <w:r w:rsidR="00B546B2">
        <w:rPr>
          <w:rFonts w:hint="eastAsia"/>
        </w:rPr>
        <w:t>郭○雄</w:t>
      </w:r>
      <w:r w:rsidRPr="00EE2DFD">
        <w:rPr>
          <w:rFonts w:hint="eastAsia"/>
        </w:rPr>
        <w:t>曾於75年4月26日向</w:t>
      </w:r>
      <w:r w:rsidR="000013C1">
        <w:rPr>
          <w:rFonts w:hint="eastAsia"/>
        </w:rPr>
        <w:t>寶○銀</w:t>
      </w:r>
      <w:r w:rsidRPr="00EE2DFD">
        <w:rPr>
          <w:rFonts w:hint="eastAsia"/>
        </w:rPr>
        <w:t>樓出售金手鐲1個、金項鍊1條。但</w:t>
      </w:r>
      <w:r w:rsidR="000013C1">
        <w:rPr>
          <w:rFonts w:hint="eastAsia"/>
        </w:rPr>
        <w:t>陳○輝</w:t>
      </w:r>
      <w:r w:rsidRPr="00EE2DFD">
        <w:rPr>
          <w:rFonts w:hint="eastAsia"/>
        </w:rPr>
        <w:t>、</w:t>
      </w:r>
      <w:r w:rsidR="000013C1">
        <w:rPr>
          <w:rFonts w:hint="eastAsia"/>
        </w:rPr>
        <w:t>陳許○龍</w:t>
      </w:r>
      <w:r w:rsidRPr="00EE2DFD">
        <w:rPr>
          <w:rFonts w:hint="eastAsia"/>
        </w:rPr>
        <w:t>已一再證稱承辦員警取自</w:t>
      </w:r>
      <w:r w:rsidR="000013C1">
        <w:rPr>
          <w:rFonts w:hint="eastAsia"/>
        </w:rPr>
        <w:t>寶○銀</w:t>
      </w:r>
      <w:r w:rsidRPr="00EE2DFD">
        <w:rPr>
          <w:rFonts w:hint="eastAsia"/>
        </w:rPr>
        <w:t>樓的這2件金飾，並不是本件</w:t>
      </w:r>
      <w:r w:rsidR="000013C1">
        <w:rPr>
          <w:rFonts w:hint="eastAsia"/>
        </w:rPr>
        <w:t>金○珍</w:t>
      </w:r>
      <w:r w:rsidRPr="00EE2DFD">
        <w:rPr>
          <w:rFonts w:hint="eastAsia"/>
        </w:rPr>
        <w:t>銀樓被強劫的財物，2人</w:t>
      </w:r>
      <w:r w:rsidRPr="00EE2DFD">
        <w:t>嗣後</w:t>
      </w:r>
      <w:r w:rsidRPr="00EE2DFD">
        <w:rPr>
          <w:rFonts w:hint="eastAsia"/>
        </w:rPr>
        <w:t>也將這2件金飾交回檢察官；而且本件原判決確定後，經檢察官勘驗這2件金飾的重量與樣式的結果，也與</w:t>
      </w:r>
      <w:r w:rsidR="000013C1">
        <w:rPr>
          <w:rFonts w:hint="eastAsia"/>
        </w:rPr>
        <w:t>陳○輝</w:t>
      </w:r>
      <w:r w:rsidRPr="00EE2DFD">
        <w:rPr>
          <w:rFonts w:hint="eastAsia"/>
        </w:rPr>
        <w:t>報案時所寫損失清單的內容不符，即不足以證明</w:t>
      </w:r>
      <w:r w:rsidR="00B546B2">
        <w:rPr>
          <w:rFonts w:hint="eastAsia"/>
        </w:rPr>
        <w:t>蘇○坤</w:t>
      </w:r>
      <w:r w:rsidRPr="00EE2DFD">
        <w:rPr>
          <w:rFonts w:hint="eastAsia"/>
        </w:rPr>
        <w:t>有檢察官起訴意旨所指與</w:t>
      </w:r>
      <w:r w:rsidR="00B546B2">
        <w:rPr>
          <w:rFonts w:hint="eastAsia"/>
        </w:rPr>
        <w:t>郭○雄</w:t>
      </w:r>
      <w:r w:rsidRPr="00EE2DFD">
        <w:rPr>
          <w:rFonts w:hint="eastAsia"/>
        </w:rPr>
        <w:t>共犯本件強劫而故意殺人罪的犯行：</w:t>
      </w:r>
    </w:p>
    <w:p w:rsidR="00D33FEC" w:rsidRPr="00EE2DFD" w:rsidRDefault="000013C1" w:rsidP="00D33FEC">
      <w:pPr>
        <w:pStyle w:val="6"/>
        <w:numPr>
          <w:ilvl w:val="5"/>
          <w:numId w:val="1"/>
        </w:numPr>
      </w:pPr>
      <w:r>
        <w:rPr>
          <w:rFonts w:hint="eastAsia"/>
        </w:rPr>
        <w:t>陳○輝</w:t>
      </w:r>
      <w:r w:rsidR="00D33FEC" w:rsidRPr="00EE2DFD">
        <w:rPr>
          <w:rFonts w:hint="eastAsia"/>
        </w:rPr>
        <w:t>於75年3月23日在警詢時，證稱：「（問：當時情形如何請你詳述一遍？）於23日凌晨約3時20分左右，我和太太</w:t>
      </w:r>
      <w:r>
        <w:rPr>
          <w:rFonts w:hint="eastAsia"/>
        </w:rPr>
        <w:t>陳許○龍</w:t>
      </w:r>
      <w:r w:rsidR="00D33FEC" w:rsidRPr="00EE2DFD">
        <w:rPr>
          <w:rFonts w:hint="eastAsia"/>
        </w:rPr>
        <w:t>睡於金飾櫃內側地板上，因發覺有異而驚醒時，發現有2名蒙面歹徒，前面那名手拿我家</w:t>
      </w:r>
      <w:r w:rsidR="004A5ED9" w:rsidRPr="00EE2DFD">
        <w:rPr>
          <w:rFonts w:hint="eastAsia"/>
        </w:rPr>
        <w:t>裏</w:t>
      </w:r>
      <w:r w:rsidR="00D33FEC" w:rsidRPr="0038425A">
        <w:rPr>
          <w:rFonts w:hint="eastAsia"/>
        </w:rPr>
        <w:t>的菜刀說：『不能出聲，不許動』（台語），我即</w:t>
      </w:r>
      <w:r w:rsidR="00D33FEC" w:rsidRPr="0038425A">
        <w:rPr>
          <w:rFonts w:hint="eastAsia"/>
        </w:rPr>
        <w:lastRenderedPageBreak/>
        <w:t>大聲地說：『你們要幹什麼，沒有什麼東西好拿的』，因為距離很近，我又大聲地說話，當我要起身時，其中一名歹徒即撲上前來，往我後腦袋一敲，起來後發覺右後腦袋受傷，連忙以右手捺住傷口，該2</w:t>
      </w:r>
      <w:r w:rsidR="00D33FEC" w:rsidRPr="00EE2DFD">
        <w:rPr>
          <w:rFonts w:hint="eastAsia"/>
        </w:rPr>
        <w:t>名歹徒隨即敲破金飾櫥櫃的玻璃拿走金項鍊、手鍊、手鐲等物，並逼迫我打開鐵櫃，取走</w:t>
      </w:r>
      <w:r w:rsidR="004A5ED9" w:rsidRPr="00EE2DFD">
        <w:rPr>
          <w:rFonts w:hint="eastAsia"/>
        </w:rPr>
        <w:t>裏</w:t>
      </w:r>
      <w:r w:rsidR="00D33FEC" w:rsidRPr="0038425A">
        <w:rPr>
          <w:rFonts w:hint="eastAsia"/>
        </w:rPr>
        <w:t>面的金飾，該</w:t>
      </w:r>
      <w:r w:rsidR="00D33FEC" w:rsidRPr="00EE2DFD">
        <w:rPr>
          <w:rFonts w:hint="eastAsia"/>
        </w:rPr>
        <w:t>2名歹徒得手後即用衣服綁住我及太太後，自行打開右邊鐵門離去」等語。</w:t>
      </w:r>
      <w:r>
        <w:rPr>
          <w:rFonts w:hint="eastAsia"/>
        </w:rPr>
        <w:t>陳○輝</w:t>
      </w:r>
      <w:r w:rsidR="00D33FEC" w:rsidRPr="00EE2DFD">
        <w:rPr>
          <w:rFonts w:hint="eastAsia"/>
        </w:rPr>
        <w:t>於75年3月23日前往警局作筆錄時，曾手寫損失清單1份，載明</w:t>
      </w:r>
      <w:r>
        <w:rPr>
          <w:rFonts w:hint="eastAsia"/>
        </w:rPr>
        <w:t>金○珍</w:t>
      </w:r>
      <w:r w:rsidR="00D33FEC" w:rsidRPr="00EE2DFD">
        <w:rPr>
          <w:rFonts w:hint="eastAsia"/>
        </w:rPr>
        <w:t>銀樓被強劫的金飾共32.79兩左右，並詳細記載各別金飾的重量及花樣。其中記載被強劫的手鐲僅記載一項：「手鐲（機刻花環）8只（每只約莫5錢重）」；記載被強劫的項鍊則有多項，分別是：「機刻六角項鍊20條左右（共10兩左右）」（計算每條重量約5錢）、「金珠粒項鍊1條（3錢左右）」、「鳳眼目項鍊3條左右（每條2錢左右）」、「萬安目項鍊3、4條（共1兩2錢左右）」（計算每條重量約3、4錢）。據此可知，</w:t>
      </w:r>
      <w:r>
        <w:rPr>
          <w:rFonts w:hint="eastAsia"/>
        </w:rPr>
        <w:t>陳○輝</w:t>
      </w:r>
      <w:r w:rsidR="00D33FEC" w:rsidRPr="00EE2DFD">
        <w:rPr>
          <w:rFonts w:hint="eastAsia"/>
        </w:rPr>
        <w:t>身為</w:t>
      </w:r>
      <w:r>
        <w:rPr>
          <w:rFonts w:hint="eastAsia"/>
        </w:rPr>
        <w:t>金○珍</w:t>
      </w:r>
      <w:r w:rsidR="00D33FEC" w:rsidRPr="00EE2DFD">
        <w:rPr>
          <w:rFonts w:hint="eastAsia"/>
        </w:rPr>
        <w:t>銀樓負責人，對於店內金飾自然是知之甚詳，且於金飾被強劫之時在場，又是在金飾被強劫之後的第一時間清點、記載失竊物品的品項及數量，該損失清單所載內容可以採信。</w:t>
      </w:r>
    </w:p>
    <w:p w:rsidR="00D33FEC" w:rsidRPr="00EE2DFD" w:rsidRDefault="000013C1" w:rsidP="00D33FEC">
      <w:pPr>
        <w:pStyle w:val="6"/>
        <w:numPr>
          <w:ilvl w:val="5"/>
          <w:numId w:val="1"/>
        </w:numPr>
      </w:pPr>
      <w:r>
        <w:rPr>
          <w:rFonts w:hint="eastAsia"/>
        </w:rPr>
        <w:t>彭○基</w:t>
      </w:r>
      <w:r w:rsidR="00D33FEC" w:rsidRPr="00EE2DFD">
        <w:rPr>
          <w:rFonts w:hint="eastAsia"/>
        </w:rPr>
        <w:t>於75年6月19日上午11時在警詢時，證稱：「（問：你是否認識</w:t>
      </w:r>
      <w:r w:rsidR="00B546B2">
        <w:rPr>
          <w:rFonts w:hint="eastAsia"/>
        </w:rPr>
        <w:t>郭○雄</w:t>
      </w:r>
      <w:r w:rsidR="00D33FEC" w:rsidRPr="00EE2DFD">
        <w:rPr>
          <w:rFonts w:hint="eastAsia"/>
        </w:rPr>
        <w:t>？）認識，他是我店內師傅的親戚。（問：剛才</w:t>
      </w:r>
      <w:r w:rsidR="00B546B2">
        <w:rPr>
          <w:rFonts w:hint="eastAsia"/>
        </w:rPr>
        <w:t>郭○雄</w:t>
      </w:r>
      <w:r w:rsidR="00D33FEC" w:rsidRPr="00EE2DFD">
        <w:rPr>
          <w:rFonts w:hint="eastAsia"/>
        </w:rPr>
        <w:t>說於4月底有拿手鐲及金項鍊到貴銀樓賣，有否實在？）是的，於4月26日</w:t>
      </w:r>
      <w:r w:rsidR="00B546B2">
        <w:rPr>
          <w:rFonts w:hint="eastAsia"/>
        </w:rPr>
        <w:t>郭○雄</w:t>
      </w:r>
      <w:r w:rsidR="00D33FEC" w:rsidRPr="00EE2DFD">
        <w:rPr>
          <w:rFonts w:hint="eastAsia"/>
        </w:rPr>
        <w:t>拿手鐲及金項鍊各乙只，來賣我2萬2,000元整。（問：</w:t>
      </w:r>
      <w:r w:rsidR="00B546B2">
        <w:rPr>
          <w:rFonts w:hint="eastAsia"/>
        </w:rPr>
        <w:t>郭</w:t>
      </w:r>
      <w:r w:rsidR="00B546B2">
        <w:rPr>
          <w:rFonts w:hint="eastAsia"/>
        </w:rPr>
        <w:lastRenderedPageBreak/>
        <w:t>○雄</w:t>
      </w:r>
      <w:r w:rsidR="00D33FEC" w:rsidRPr="00EE2DFD">
        <w:rPr>
          <w:rFonts w:hint="eastAsia"/>
        </w:rPr>
        <w:t>有否拿身分證給你登記？）</w:t>
      </w:r>
      <w:r w:rsidR="00B546B2">
        <w:rPr>
          <w:rFonts w:hint="eastAsia"/>
        </w:rPr>
        <w:t>郭○雄</w:t>
      </w:r>
      <w:r w:rsidR="00D33FEC" w:rsidRPr="00EE2DFD">
        <w:rPr>
          <w:rFonts w:hint="eastAsia"/>
        </w:rPr>
        <w:t>沒有拿身分證給我登記，但因我認識</w:t>
      </w:r>
      <w:r w:rsidR="00B546B2">
        <w:rPr>
          <w:rFonts w:hint="eastAsia"/>
        </w:rPr>
        <w:t>郭○雄</w:t>
      </w:r>
      <w:r w:rsidR="00D33FEC" w:rsidRPr="00EE2DFD">
        <w:rPr>
          <w:rFonts w:hint="eastAsia"/>
        </w:rPr>
        <w:t>及地址，所以沒有叫他拿身分證，可是我有登記。（問：你對</w:t>
      </w:r>
      <w:r w:rsidR="00B546B2">
        <w:rPr>
          <w:rFonts w:hint="eastAsia"/>
        </w:rPr>
        <w:t>郭○雄</w:t>
      </w:r>
      <w:r w:rsidR="00D33FEC" w:rsidRPr="00EE2DFD">
        <w:rPr>
          <w:rFonts w:hint="eastAsia"/>
        </w:rPr>
        <w:t>的手鐲及金項鍊，是否知道是贓物？）我不知道是贓物，但我以市價向他購入」等語；於107年7月2日在法院審理時，證稱：「（問：因為上面記載的字我們有點不清楚的地方，想請彭先生確認，請問品名在4月26日上面寫的項目是什麼項目？）手環跟項鍊……1兩4錢6分6，當時一錢1,500，總共寫22,000……當時行情應該是1,500，這是公定價都是1,500，買進1,500，賣出大概1,700」、「（問：你是說一錢1,500？）1,500，不是15,000，15,000那太貴了，買賣是差一兩百塊，賣出大概1,700，買進1,500，沒有到15,000，那不得了，那太貴了」、「（問：所以上面記載的數字是14.66還是1.466？）14.66，上面有一點在那邊，應該是這樣。（問：14.66是台兩還是台錢？）14.66是台錢，1兩4錢6分6」等語。又依照</w:t>
      </w:r>
      <w:r>
        <w:rPr>
          <w:rFonts w:hint="eastAsia"/>
        </w:rPr>
        <w:t>寶○銀</w:t>
      </w:r>
      <w:r w:rsidR="00D33FEC" w:rsidRPr="00EE2DFD">
        <w:rPr>
          <w:rFonts w:hint="eastAsia"/>
        </w:rPr>
        <w:t>樓金飾買入登記簿的記載，</w:t>
      </w:r>
      <w:r w:rsidR="00B546B2">
        <w:rPr>
          <w:rFonts w:hint="eastAsia"/>
        </w:rPr>
        <w:t>郭○雄</w:t>
      </w:r>
      <w:r w:rsidR="00D33FEC" w:rsidRPr="00EE2DFD">
        <w:rPr>
          <w:rFonts w:hint="eastAsia"/>
        </w:rPr>
        <w:t>於75年4月26日出售的金飾品名為「手鐲項鍊」，記載「重量（台兩）」為：「14'66」、「單價」為：「1,500」、「金額」為：「22,000」。據此，依照</w:t>
      </w:r>
      <w:r>
        <w:rPr>
          <w:rFonts w:hint="eastAsia"/>
        </w:rPr>
        <w:t>彭○基</w:t>
      </w:r>
      <w:r w:rsidR="00D33FEC" w:rsidRPr="00EE2DFD">
        <w:rPr>
          <w:rFonts w:hint="eastAsia"/>
        </w:rPr>
        <w:t>的證詞及</w:t>
      </w:r>
      <w:r>
        <w:rPr>
          <w:rFonts w:hint="eastAsia"/>
        </w:rPr>
        <w:t>寶○銀</w:t>
      </w:r>
      <w:r w:rsidR="00D33FEC" w:rsidRPr="00EE2DFD">
        <w:rPr>
          <w:rFonts w:hint="eastAsia"/>
        </w:rPr>
        <w:t>樓金飾買入登記簿的記載，可證明</w:t>
      </w:r>
      <w:r w:rsidR="00B546B2">
        <w:rPr>
          <w:rFonts w:hint="eastAsia"/>
        </w:rPr>
        <w:t>郭○雄</w:t>
      </w:r>
      <w:r w:rsidR="00D33FEC" w:rsidRPr="00EE2DFD">
        <w:rPr>
          <w:rFonts w:hint="eastAsia"/>
        </w:rPr>
        <w:t>曾於75年4月26日向</w:t>
      </w:r>
      <w:r>
        <w:rPr>
          <w:rFonts w:hint="eastAsia"/>
        </w:rPr>
        <w:t>寶○銀</w:t>
      </w:r>
      <w:r w:rsidR="00D33FEC" w:rsidRPr="00EE2DFD">
        <w:rPr>
          <w:rFonts w:hint="eastAsia"/>
        </w:rPr>
        <w:t>樓出售總價2萬2,000元的金手鐲1個、金項鍊1條。</w:t>
      </w:r>
    </w:p>
    <w:p w:rsidR="00D33FEC" w:rsidRPr="00EE2DFD" w:rsidRDefault="000013C1" w:rsidP="00D33FEC">
      <w:pPr>
        <w:pStyle w:val="6"/>
        <w:numPr>
          <w:ilvl w:val="5"/>
          <w:numId w:val="1"/>
        </w:numPr>
      </w:pPr>
      <w:r>
        <w:rPr>
          <w:rFonts w:hint="eastAsia"/>
        </w:rPr>
        <w:t>陳○輝</w:t>
      </w:r>
      <w:r w:rsidR="00D33FEC" w:rsidRPr="00EE2DFD">
        <w:rPr>
          <w:rFonts w:hint="eastAsia"/>
        </w:rPr>
        <w:t>於75年6月19日下午1時在警詢時，證稱：「（問：警方帶同你至</w:t>
      </w:r>
      <w:r>
        <w:rPr>
          <w:rFonts w:hint="eastAsia"/>
        </w:rPr>
        <w:t>寶○銀</w:t>
      </w:r>
      <w:r w:rsidR="00D33FEC" w:rsidRPr="00EE2DFD">
        <w:rPr>
          <w:rFonts w:hint="eastAsia"/>
        </w:rPr>
        <w:t>樓內，經你指認之被盜走之金手鐲及金項鍊各乙件，是</w:t>
      </w:r>
      <w:r w:rsidR="00D33FEC" w:rsidRPr="00EE2DFD">
        <w:rPr>
          <w:rFonts w:hint="eastAsia"/>
        </w:rPr>
        <w:lastRenderedPageBreak/>
        <w:t>否實在？）是實在，這支金手鐲及金項鍊都是我被盜走的，沒有錯。（問：你有何意見？）我希望能領回，並希望能繼續再追查回來」等語。而具領人為</w:t>
      </w:r>
      <w:r>
        <w:rPr>
          <w:rFonts w:hint="eastAsia"/>
        </w:rPr>
        <w:t>陳○輝</w:t>
      </w:r>
      <w:r w:rsidR="00D33FEC" w:rsidRPr="00EE2DFD">
        <w:rPr>
          <w:rFonts w:hint="eastAsia"/>
        </w:rPr>
        <w:t>所出具的75年6月19日贓證物品認領保管收據，載明他於當日領走金手鐲1個、金項鍊1條；移送機關新竹市警察局第一分局於75年6月19日檢送新竹地檢署的贓證物之中，並沒有金手鐲1個、金項鍊1條，也有贓證物品清單2份在卷可證。據此，由</w:t>
      </w:r>
      <w:r>
        <w:rPr>
          <w:rFonts w:hint="eastAsia"/>
        </w:rPr>
        <w:t>陳○輝</w:t>
      </w:r>
      <w:r w:rsidR="00D33FEC" w:rsidRPr="00EE2DFD">
        <w:rPr>
          <w:rFonts w:hint="eastAsia"/>
        </w:rPr>
        <w:t>的證詞及相關書證，可證明自</w:t>
      </w:r>
      <w:r>
        <w:rPr>
          <w:rFonts w:hint="eastAsia"/>
        </w:rPr>
        <w:t>寶○銀</w:t>
      </w:r>
      <w:r w:rsidR="00D33FEC" w:rsidRPr="00EE2DFD">
        <w:rPr>
          <w:rFonts w:hint="eastAsia"/>
        </w:rPr>
        <w:t>樓取出的金手鐲1個、金項鍊1條，曾由</w:t>
      </w:r>
      <w:r>
        <w:rPr>
          <w:rFonts w:hint="eastAsia"/>
        </w:rPr>
        <w:t>陳○輝</w:t>
      </w:r>
      <w:r w:rsidR="00D33FEC" w:rsidRPr="00EE2DFD">
        <w:rPr>
          <w:rFonts w:hint="eastAsia"/>
        </w:rPr>
        <w:t>以被害人身分領回。</w:t>
      </w:r>
    </w:p>
    <w:p w:rsidR="00D33FEC" w:rsidRPr="00EE2DFD" w:rsidRDefault="000013C1" w:rsidP="00D33FEC">
      <w:pPr>
        <w:pStyle w:val="6"/>
        <w:numPr>
          <w:ilvl w:val="5"/>
          <w:numId w:val="1"/>
        </w:numPr>
      </w:pPr>
      <w:r>
        <w:rPr>
          <w:rFonts w:hint="eastAsia"/>
        </w:rPr>
        <w:t>陳○輝</w:t>
      </w:r>
      <w:r w:rsidR="00D33FEC" w:rsidRPr="00EE2DFD">
        <w:rPr>
          <w:rFonts w:hint="eastAsia"/>
        </w:rPr>
        <w:t>於75年7月5日上午9時在檢察官訊問時，證稱：「（問：刑事組替你追回多少東西？）金手鐲及金項鍊各1件。（問：你如何知道金手鐲、金項鍊是你的？）領回之金手鐲金項鍊都不是我的，因為重量不一樣。（問：既然重量不同，你為何寫認領保管收據領回？）金手鐲及金項鍊警察有拿去照相，警察寫好收據後叫我簽名蓋指印，我當場說東西不是我的交回去，後來警察拿去照相後又交給我妻」等語；而</w:t>
      </w:r>
      <w:r>
        <w:rPr>
          <w:rFonts w:hint="eastAsia"/>
        </w:rPr>
        <w:t>陳許○龍</w:t>
      </w:r>
      <w:r w:rsidR="00D33FEC" w:rsidRPr="00EE2DFD">
        <w:rPr>
          <w:rFonts w:hint="eastAsia"/>
        </w:rPr>
        <w:t>於75年7月5日上午9時在檢察官訊問時，也證稱：「（問：手鐲項鍊是何人交給你？）是姓鄭的刑警交付我的」等語。又因為</w:t>
      </w:r>
      <w:r>
        <w:rPr>
          <w:rFonts w:hint="eastAsia"/>
        </w:rPr>
        <w:t>陳○輝</w:t>
      </w:r>
      <w:r w:rsidR="00D33FEC" w:rsidRPr="00EE2DFD">
        <w:rPr>
          <w:rFonts w:hint="eastAsia"/>
        </w:rPr>
        <w:t>在這次的訊問程序時否認領回的金手鐲1個、金項鍊1條是</w:t>
      </w:r>
      <w:r>
        <w:rPr>
          <w:rFonts w:hint="eastAsia"/>
        </w:rPr>
        <w:t>金○珍</w:t>
      </w:r>
      <w:r w:rsidR="00D33FEC" w:rsidRPr="00EE2DFD">
        <w:rPr>
          <w:rFonts w:hint="eastAsia"/>
        </w:rPr>
        <w:t>銀樓被強劫之物，並當場庭呈交檢察官，承辦檢察官林恩山乃批示「證物請</w:t>
      </w:r>
      <w:r w:rsidR="00D33FEC" w:rsidRPr="00EE2DFD">
        <w:t>鑑定</w:t>
      </w:r>
      <w:r w:rsidR="00D33FEC" w:rsidRPr="00EE2DFD">
        <w:rPr>
          <w:rFonts w:hint="eastAsia"/>
        </w:rPr>
        <w:t>後送贓物庫」等情。據此，由</w:t>
      </w:r>
      <w:r>
        <w:rPr>
          <w:rFonts w:hint="eastAsia"/>
        </w:rPr>
        <w:t>陳○輝</w:t>
      </w:r>
      <w:r w:rsidR="00D33FEC" w:rsidRPr="00EE2DFD">
        <w:rPr>
          <w:rFonts w:hint="eastAsia"/>
        </w:rPr>
        <w:t>、</w:t>
      </w:r>
      <w:r>
        <w:rPr>
          <w:rFonts w:hint="eastAsia"/>
        </w:rPr>
        <w:t>陳許○龍</w:t>
      </w:r>
      <w:r w:rsidR="00D33FEC" w:rsidRPr="00EE2DFD">
        <w:rPr>
          <w:rFonts w:hint="eastAsia"/>
        </w:rPr>
        <w:t>的證詞與相關書證及扣案金手鐲1個、金項鍊1條，</w:t>
      </w:r>
      <w:r w:rsidR="00D33FEC" w:rsidRPr="00EE2DFD">
        <w:rPr>
          <w:rFonts w:hint="eastAsia"/>
        </w:rPr>
        <w:lastRenderedPageBreak/>
        <w:t>可證明</w:t>
      </w:r>
      <w:r>
        <w:rPr>
          <w:rFonts w:hint="eastAsia"/>
        </w:rPr>
        <w:t>陳○輝</w:t>
      </w:r>
      <w:r w:rsidR="00D33FEC" w:rsidRPr="00EE2DFD">
        <w:rPr>
          <w:rFonts w:hint="eastAsia"/>
        </w:rPr>
        <w:t>於75年6月19日在新竹市警察局第一分局宣布破案並要他領回自</w:t>
      </w:r>
      <w:r>
        <w:rPr>
          <w:rFonts w:hint="eastAsia"/>
        </w:rPr>
        <w:t>寶○銀</w:t>
      </w:r>
      <w:r w:rsidR="00D33FEC" w:rsidRPr="00EE2DFD">
        <w:rPr>
          <w:rFonts w:hint="eastAsia"/>
        </w:rPr>
        <w:t>樓取出的金手鐲1個、金項鍊1條時，已當場表明這2件金飾並不是</w:t>
      </w:r>
      <w:r>
        <w:rPr>
          <w:rFonts w:hint="eastAsia"/>
        </w:rPr>
        <w:t>金○珍</w:t>
      </w:r>
      <w:r w:rsidR="00D33FEC" w:rsidRPr="00EE2DFD">
        <w:rPr>
          <w:rFonts w:hint="eastAsia"/>
        </w:rPr>
        <w:t>銀樓被強劫之物，並隨即交回給承辦員警，但承辦員警拿去照相後又交給</w:t>
      </w:r>
      <w:r>
        <w:rPr>
          <w:rFonts w:hint="eastAsia"/>
        </w:rPr>
        <w:t>陳許○龍</w:t>
      </w:r>
      <w:r w:rsidR="00D33FEC" w:rsidRPr="00EE2DFD">
        <w:rPr>
          <w:rFonts w:hint="eastAsia"/>
        </w:rPr>
        <w:t>。</w:t>
      </w:r>
    </w:p>
    <w:p w:rsidR="00D33FEC" w:rsidRPr="00EE2DFD" w:rsidRDefault="00D33FEC" w:rsidP="00D33FEC">
      <w:pPr>
        <w:pStyle w:val="6"/>
        <w:numPr>
          <w:ilvl w:val="5"/>
          <w:numId w:val="1"/>
        </w:numPr>
      </w:pPr>
      <w:r w:rsidRPr="00EE2DFD">
        <w:rPr>
          <w:rFonts w:hint="eastAsia"/>
        </w:rPr>
        <w:t>檢察官為查明自</w:t>
      </w:r>
      <w:r w:rsidR="000013C1">
        <w:rPr>
          <w:rFonts w:hint="eastAsia"/>
        </w:rPr>
        <w:t>寶○銀</w:t>
      </w:r>
      <w:r w:rsidRPr="00EE2DFD">
        <w:rPr>
          <w:rFonts w:hint="eastAsia"/>
        </w:rPr>
        <w:t>樓取出的金手鐲1個、金項鍊1條如何交付</w:t>
      </w:r>
      <w:r w:rsidR="000013C1">
        <w:rPr>
          <w:rFonts w:hint="eastAsia"/>
        </w:rPr>
        <w:t>陳○輝</w:t>
      </w:r>
      <w:r w:rsidRPr="00EE2DFD">
        <w:rPr>
          <w:rFonts w:hint="eastAsia"/>
        </w:rPr>
        <w:t>、</w:t>
      </w:r>
      <w:r w:rsidR="000013C1">
        <w:rPr>
          <w:rFonts w:hint="eastAsia"/>
        </w:rPr>
        <w:t>陳許○龍</w:t>
      </w:r>
      <w:r w:rsidRPr="00EE2DFD">
        <w:rPr>
          <w:rFonts w:hint="eastAsia"/>
        </w:rPr>
        <w:t>，於75年7月8日上午9時</w:t>
      </w:r>
      <w:r w:rsidRPr="00EE2DFD">
        <w:t>傳喚</w:t>
      </w:r>
      <w:r w:rsidRPr="00EE2DFD">
        <w:rPr>
          <w:rFonts w:hint="eastAsia"/>
        </w:rPr>
        <w:t>相關證人，訊問過程如下：「（問：金飾是何人負責處理的？）張瑞雄答：是鄭進良、朱崇賢2人帶</w:t>
      </w:r>
      <w:r w:rsidR="00B546B2">
        <w:rPr>
          <w:rFonts w:hint="eastAsia"/>
        </w:rPr>
        <w:t>郭○雄</w:t>
      </w:r>
      <w:r w:rsidRPr="00EE2DFD">
        <w:rPr>
          <w:rFonts w:hint="eastAsia"/>
        </w:rPr>
        <w:t>到</w:t>
      </w:r>
      <w:r w:rsidR="000013C1">
        <w:rPr>
          <w:rFonts w:hint="eastAsia"/>
        </w:rPr>
        <w:t>寶○銀</w:t>
      </w:r>
      <w:r w:rsidRPr="00EE2DFD">
        <w:rPr>
          <w:rFonts w:hint="eastAsia"/>
        </w:rPr>
        <w:t>樓取出的。（問：是何人拿這些金飾去照相的？）張瑞雄答：我不知道」、「（【提示金手鐲及金項鍊】問：是你與朱崇賢到何銀樓取出？）鄭進良答：</w:t>
      </w:r>
      <w:r w:rsidR="000013C1">
        <w:rPr>
          <w:rFonts w:hint="eastAsia"/>
        </w:rPr>
        <w:t>寶○銀</w:t>
      </w:r>
      <w:r w:rsidRPr="00EE2DFD">
        <w:rPr>
          <w:rFonts w:hint="eastAsia"/>
        </w:rPr>
        <w:t>樓取出的。（問：是否就是這2件金飾？）鄭進良答：當時是朱崇賢向</w:t>
      </w:r>
      <w:r w:rsidR="000013C1">
        <w:rPr>
          <w:rFonts w:hint="eastAsia"/>
        </w:rPr>
        <w:t>寶○銀</w:t>
      </w:r>
      <w:r w:rsidRPr="00EE2DFD">
        <w:rPr>
          <w:rFonts w:hint="eastAsia"/>
        </w:rPr>
        <w:t>樓取出的，我押解人犯</w:t>
      </w:r>
      <w:r w:rsidR="00B546B2">
        <w:rPr>
          <w:rFonts w:hint="eastAsia"/>
        </w:rPr>
        <w:t>郭○雄</w:t>
      </w:r>
      <w:r w:rsidRPr="00EE2DFD">
        <w:rPr>
          <w:rFonts w:hint="eastAsia"/>
        </w:rPr>
        <w:t>」、「【提示金手鐲及金項鍊】問：是否你向</w:t>
      </w:r>
      <w:r w:rsidR="000013C1">
        <w:rPr>
          <w:rFonts w:hint="eastAsia"/>
        </w:rPr>
        <w:t>寶○銀</w:t>
      </w:r>
      <w:r w:rsidRPr="00EE2DFD">
        <w:rPr>
          <w:rFonts w:hint="eastAsia"/>
        </w:rPr>
        <w:t>樓取出的贓物？）朱崇賢答：我對金子外行，這2件是否我由</w:t>
      </w:r>
      <w:r w:rsidR="000013C1">
        <w:rPr>
          <w:rFonts w:hint="eastAsia"/>
        </w:rPr>
        <w:t>寶○銀</w:t>
      </w:r>
      <w:r w:rsidRPr="00EE2DFD">
        <w:rPr>
          <w:rFonts w:hint="eastAsia"/>
        </w:rPr>
        <w:t>樓取出的贓物，我不知道。（問：你們當時有無對這2件金飾照相？）朱崇賢答：有錄影沒有照相，而且錄影距離很遠。（問：你們當時有無秤金飾的重量？）朱崇賢答：沒有」、「（問：這2件金飾是刑事組交給你的？）</w:t>
      </w:r>
      <w:r w:rsidR="000013C1">
        <w:rPr>
          <w:rFonts w:hint="eastAsia"/>
        </w:rPr>
        <w:t>陳○輝</w:t>
      </w:r>
      <w:r w:rsidRPr="00EE2DFD">
        <w:rPr>
          <w:rFonts w:hint="eastAsia"/>
        </w:rPr>
        <w:t>答：是的，沒有錯」、「（問：金飾是何人交給你的？）</w:t>
      </w:r>
      <w:r w:rsidR="000013C1">
        <w:rPr>
          <w:rFonts w:hint="eastAsia"/>
        </w:rPr>
        <w:t>陳許○龍</w:t>
      </w:r>
      <w:r w:rsidRPr="00EE2DFD">
        <w:rPr>
          <w:rFonts w:hint="eastAsia"/>
        </w:rPr>
        <w:t>答：是鄭進良交給我的」、「（問：</w:t>
      </w:r>
      <w:r w:rsidR="000013C1">
        <w:rPr>
          <w:rFonts w:hint="eastAsia"/>
        </w:rPr>
        <w:t>陳○輝</w:t>
      </w:r>
      <w:r w:rsidRPr="00EE2DFD">
        <w:rPr>
          <w:rFonts w:hint="eastAsia"/>
        </w:rPr>
        <w:t>、</w:t>
      </w:r>
      <w:r w:rsidR="000013C1">
        <w:rPr>
          <w:rFonts w:hint="eastAsia"/>
        </w:rPr>
        <w:t>陳許○龍</w:t>
      </w:r>
      <w:r w:rsidRPr="00EE2DFD">
        <w:rPr>
          <w:rFonts w:hint="eastAsia"/>
        </w:rPr>
        <w:t>有無告訴你這2件金飾不是他們被搶的東西，重量不一樣，不願領回？）朱崇賢：沒有」、「（問：</w:t>
      </w:r>
      <w:r w:rsidR="000013C1">
        <w:rPr>
          <w:rFonts w:hint="eastAsia"/>
        </w:rPr>
        <w:t>陳○輝</w:t>
      </w:r>
      <w:r w:rsidRPr="00EE2DFD">
        <w:rPr>
          <w:rFonts w:hint="eastAsia"/>
        </w:rPr>
        <w:t>、</w:t>
      </w:r>
      <w:r w:rsidR="000013C1">
        <w:rPr>
          <w:rFonts w:hint="eastAsia"/>
        </w:rPr>
        <w:t>陳許○龍</w:t>
      </w:r>
      <w:r w:rsidRPr="00EE2DFD">
        <w:rPr>
          <w:rFonts w:hint="eastAsia"/>
        </w:rPr>
        <w:t>有</w:t>
      </w:r>
      <w:r w:rsidRPr="00EE2DFD">
        <w:rPr>
          <w:rFonts w:hint="eastAsia"/>
        </w:rPr>
        <w:lastRenderedPageBreak/>
        <w:t>無對你說</w:t>
      </w:r>
      <w:r w:rsidR="000013C1">
        <w:rPr>
          <w:rFonts w:hint="eastAsia"/>
        </w:rPr>
        <w:t>寶○銀</w:t>
      </w:r>
      <w:r w:rsidRPr="00EE2DFD">
        <w:rPr>
          <w:rFonts w:hint="eastAsia"/>
        </w:rPr>
        <w:t>樓找回的2件金飾贓物不是他們的東西，且重量不符，不願領回？）沒有」、「（問：這2件與你掉的東西重量有何不同？）</w:t>
      </w:r>
      <w:r w:rsidR="000013C1">
        <w:rPr>
          <w:rFonts w:hint="eastAsia"/>
        </w:rPr>
        <w:t>陳○輝</w:t>
      </w:r>
      <w:r w:rsidRPr="00EE2DFD">
        <w:rPr>
          <w:rFonts w:hint="eastAsia"/>
        </w:rPr>
        <w:t>答：是我妻秤的」、「（問：這2件金飾與你掉的重量有何不同？）</w:t>
      </w:r>
      <w:r w:rsidR="000013C1">
        <w:rPr>
          <w:rFonts w:hint="eastAsia"/>
        </w:rPr>
        <w:t>陳許○龍</w:t>
      </w:r>
      <w:r w:rsidRPr="00EE2DFD">
        <w:rPr>
          <w:rFonts w:hint="eastAsia"/>
        </w:rPr>
        <w:t>答：外型花樣相同，手鐲的重量一樣，但扣案的項鍊比較粗，我們沒有做那麼粗的項鍊……（問：你如何證明這2件是警察交給你的？）</w:t>
      </w:r>
      <w:r w:rsidR="000013C1">
        <w:rPr>
          <w:rFonts w:hint="eastAsia"/>
        </w:rPr>
        <w:t>陳許○龍</w:t>
      </w:r>
      <w:r w:rsidRPr="00EE2DFD">
        <w:rPr>
          <w:rFonts w:hint="eastAsia"/>
        </w:rPr>
        <w:t>答：警察交給我的就是這2件金飾，我沒有動過。（問：你對哪位刑警說這2件金飾不是你的？）</w:t>
      </w:r>
      <w:r w:rsidR="000013C1">
        <w:rPr>
          <w:rFonts w:hint="eastAsia"/>
        </w:rPr>
        <w:t>陳許○龍</w:t>
      </w:r>
      <w:r w:rsidRPr="00EE2DFD">
        <w:rPr>
          <w:rFonts w:hint="eastAsia"/>
        </w:rPr>
        <w:t>答：我沒有對警察說東西不是我們的」、「（問：你對</w:t>
      </w:r>
      <w:r w:rsidR="0016484A" w:rsidRPr="00EE2DFD">
        <w:rPr>
          <w:rFonts w:hint="eastAsia"/>
        </w:rPr>
        <w:t>哪</w:t>
      </w:r>
      <w:r w:rsidRPr="00EE2DFD">
        <w:rPr>
          <w:rFonts w:hint="eastAsia"/>
        </w:rPr>
        <w:t>位警察說金飾不是你的要交還？）【</w:t>
      </w:r>
      <w:r w:rsidR="000013C1">
        <w:rPr>
          <w:rFonts w:hint="eastAsia"/>
        </w:rPr>
        <w:t>陳○輝</w:t>
      </w:r>
      <w:r w:rsidRPr="00EE2DFD">
        <w:rPr>
          <w:rFonts w:hint="eastAsia"/>
        </w:rPr>
        <w:t>不答】。（問：上次庭訊你為何說對警察說東西不是你的叫警察拿回去，警察不拿回去寫好領據後叫你蓋章的？）【</w:t>
      </w:r>
      <w:r w:rsidR="000013C1">
        <w:rPr>
          <w:rFonts w:hint="eastAsia"/>
        </w:rPr>
        <w:t>陳○輝</w:t>
      </w:r>
      <w:r w:rsidRPr="00EE2DFD">
        <w:rPr>
          <w:rFonts w:hint="eastAsia"/>
        </w:rPr>
        <w:t>不答】。（問：</w:t>
      </w:r>
      <w:r w:rsidR="00B546B2">
        <w:rPr>
          <w:rFonts w:hint="eastAsia"/>
        </w:rPr>
        <w:t>郭○雄</w:t>
      </w:r>
      <w:r w:rsidRPr="00EE2DFD">
        <w:rPr>
          <w:rFonts w:hint="eastAsia"/>
        </w:rPr>
        <w:t>、</w:t>
      </w:r>
      <w:r w:rsidR="00B546B2">
        <w:rPr>
          <w:rFonts w:hint="eastAsia"/>
        </w:rPr>
        <w:t>蘇○坤</w:t>
      </w:r>
      <w:r w:rsidRPr="00EE2DFD">
        <w:rPr>
          <w:rFonts w:hint="eastAsia"/>
        </w:rPr>
        <w:t>的家屬何人去找過你？）</w:t>
      </w:r>
      <w:r w:rsidR="000013C1">
        <w:rPr>
          <w:rFonts w:hint="eastAsia"/>
        </w:rPr>
        <w:t>陳○輝</w:t>
      </w:r>
      <w:r w:rsidRPr="00EE2DFD">
        <w:rPr>
          <w:rFonts w:hint="eastAsia"/>
        </w:rPr>
        <w:t>答：</w:t>
      </w:r>
      <w:r w:rsidR="00B546B2">
        <w:rPr>
          <w:rFonts w:hint="eastAsia"/>
        </w:rPr>
        <w:t>蘇○坤</w:t>
      </w:r>
      <w:r w:rsidRPr="00EE2DFD">
        <w:rPr>
          <w:rFonts w:hint="eastAsia"/>
        </w:rPr>
        <w:t>的母親及妻子有找過我。（問：是否他們叫你要說東西要交還警察，還說身高168公分？）</w:t>
      </w:r>
      <w:r w:rsidR="000013C1">
        <w:rPr>
          <w:rFonts w:hint="eastAsia"/>
        </w:rPr>
        <w:t>陳○輝</w:t>
      </w:r>
      <w:r w:rsidRPr="00EE2DFD">
        <w:rPr>
          <w:rFonts w:hint="eastAsia"/>
        </w:rPr>
        <w:t>答：沒有。（問：他們有無教你說警察朱崇賢於75年6月19日13時製作的筆錄，你講的內容不是這樣的？）</w:t>
      </w:r>
      <w:r w:rsidR="000013C1">
        <w:rPr>
          <w:rFonts w:hint="eastAsia"/>
        </w:rPr>
        <w:t>陳○輝</w:t>
      </w:r>
      <w:r w:rsidRPr="00EE2DFD">
        <w:rPr>
          <w:rFonts w:hint="eastAsia"/>
        </w:rPr>
        <w:t>答：沒有」等語。又本件承辦員警因為「作案手法似曾相識」，基於「靈感」而「大膽假設」，在已有</w:t>
      </w:r>
      <w:r w:rsidR="00B546B2">
        <w:rPr>
          <w:rFonts w:hint="eastAsia"/>
        </w:rPr>
        <w:t>郭○雄</w:t>
      </w:r>
      <w:r w:rsidRPr="00EE2DFD">
        <w:rPr>
          <w:rFonts w:hint="eastAsia"/>
        </w:rPr>
        <w:t>涉犯</w:t>
      </w:r>
      <w:r w:rsidR="000013C1">
        <w:rPr>
          <w:rFonts w:hint="eastAsia"/>
        </w:rPr>
        <w:t>金○珍</w:t>
      </w:r>
      <w:r w:rsidRPr="00EE2DFD">
        <w:rPr>
          <w:rFonts w:hint="eastAsia"/>
        </w:rPr>
        <w:t>銀樓搶案的偏見，為求破案的情況下，而對</w:t>
      </w:r>
      <w:r w:rsidR="00B546B2">
        <w:rPr>
          <w:rFonts w:hint="eastAsia"/>
        </w:rPr>
        <w:t>郭○雄</w:t>
      </w:r>
      <w:r w:rsidRPr="00EE2DFD">
        <w:rPr>
          <w:rFonts w:hint="eastAsia"/>
        </w:rPr>
        <w:t>、</w:t>
      </w:r>
      <w:r w:rsidR="00B546B2">
        <w:rPr>
          <w:rFonts w:hint="eastAsia"/>
        </w:rPr>
        <w:t>蘇○坤</w:t>
      </w:r>
      <w:r w:rsidRPr="00EE2DFD">
        <w:rPr>
          <w:rFonts w:hint="eastAsia"/>
        </w:rPr>
        <w:t>刑求逼供等情，已如前所述。據此，朱崇賢等承辦員警雖然否認</w:t>
      </w:r>
      <w:r w:rsidR="000013C1">
        <w:rPr>
          <w:rFonts w:hint="eastAsia"/>
        </w:rPr>
        <w:t>陳○輝</w:t>
      </w:r>
      <w:r w:rsidRPr="00EE2DFD">
        <w:rPr>
          <w:rFonts w:hint="eastAsia"/>
        </w:rPr>
        <w:t>曾向他們表示自</w:t>
      </w:r>
      <w:r w:rsidR="000013C1">
        <w:rPr>
          <w:rFonts w:hint="eastAsia"/>
        </w:rPr>
        <w:t>寶○銀</w:t>
      </w:r>
      <w:r w:rsidRPr="00EE2DFD">
        <w:rPr>
          <w:rFonts w:hint="eastAsia"/>
        </w:rPr>
        <w:t>樓取出的這2件金飾並不是</w:t>
      </w:r>
      <w:r w:rsidR="000013C1">
        <w:rPr>
          <w:rFonts w:hint="eastAsia"/>
        </w:rPr>
        <w:t>金○珍</w:t>
      </w:r>
      <w:r w:rsidRPr="00EE2DFD">
        <w:rPr>
          <w:rFonts w:hint="eastAsia"/>
        </w:rPr>
        <w:t>銀樓被強劫的金飾、不願領回；但本件承辦</w:t>
      </w:r>
      <w:r w:rsidRPr="00EE2DFD">
        <w:rPr>
          <w:rFonts w:hint="eastAsia"/>
        </w:rPr>
        <w:lastRenderedPageBreak/>
        <w:t>員警確實刑求</w:t>
      </w:r>
      <w:r w:rsidR="00B546B2">
        <w:rPr>
          <w:rFonts w:hint="eastAsia"/>
        </w:rPr>
        <w:t>郭○雄</w:t>
      </w:r>
      <w:r w:rsidRPr="00EE2DFD">
        <w:rPr>
          <w:rFonts w:hint="eastAsia"/>
        </w:rPr>
        <w:t>、</w:t>
      </w:r>
      <w:r w:rsidR="00B546B2">
        <w:rPr>
          <w:rFonts w:hint="eastAsia"/>
        </w:rPr>
        <w:t>蘇○坤</w:t>
      </w:r>
      <w:r w:rsidRPr="00EE2DFD">
        <w:rPr>
          <w:rFonts w:hint="eastAsia"/>
        </w:rPr>
        <w:t>，則他們為求破案（被害人認領贓物是其中一環，如此才可以證明「人贓俱獲」），違反</w:t>
      </w:r>
      <w:r w:rsidR="000013C1">
        <w:rPr>
          <w:rFonts w:hint="eastAsia"/>
        </w:rPr>
        <w:t>陳○輝</w:t>
      </w:r>
      <w:r w:rsidRPr="00EE2DFD">
        <w:rPr>
          <w:rFonts w:hint="eastAsia"/>
        </w:rPr>
        <w:t>的主觀意願，要他填寫贓證物品認領保管收據並領回2件金飾，自不令人意外；何況</w:t>
      </w:r>
      <w:r w:rsidR="000013C1">
        <w:rPr>
          <w:rFonts w:hint="eastAsia"/>
        </w:rPr>
        <w:t>陳○輝</w:t>
      </w:r>
      <w:r w:rsidRPr="00EE2DFD">
        <w:rPr>
          <w:rFonts w:hint="eastAsia"/>
        </w:rPr>
        <w:t>於75年7月5日檢察官訊問時，也明確表達這2件金飾並不是</w:t>
      </w:r>
      <w:r w:rsidR="000013C1">
        <w:rPr>
          <w:rFonts w:hint="eastAsia"/>
        </w:rPr>
        <w:t>金○珍</w:t>
      </w:r>
      <w:r w:rsidRPr="00EE2DFD">
        <w:rPr>
          <w:rFonts w:hint="eastAsia"/>
        </w:rPr>
        <w:t>銀樓被強劫之物，並當場繳回，再由檢察官批示送交贓物庫保管。是以，由前述證人證詞及相關事證，應認為本件承辦員警為求破案，違反</w:t>
      </w:r>
      <w:r w:rsidR="000013C1">
        <w:rPr>
          <w:rFonts w:hint="eastAsia"/>
        </w:rPr>
        <w:t>陳○輝</w:t>
      </w:r>
      <w:r w:rsidRPr="00EE2DFD">
        <w:rPr>
          <w:rFonts w:hint="eastAsia"/>
        </w:rPr>
        <w:t>的主觀意願，要他填寫贓證物品認領保管收據並領回2件金飾。</w:t>
      </w:r>
    </w:p>
    <w:p w:rsidR="00D33FEC" w:rsidRPr="00EE2DFD" w:rsidRDefault="000013C1" w:rsidP="00D33FEC">
      <w:pPr>
        <w:pStyle w:val="6"/>
        <w:numPr>
          <w:ilvl w:val="5"/>
          <w:numId w:val="1"/>
        </w:numPr>
      </w:pPr>
      <w:r>
        <w:rPr>
          <w:rFonts w:hint="eastAsia"/>
        </w:rPr>
        <w:t>陳○輝</w:t>
      </w:r>
      <w:r w:rsidR="00D33FEC" w:rsidRPr="00EE2DFD">
        <w:rPr>
          <w:rFonts w:hint="eastAsia"/>
        </w:rPr>
        <w:t>於75年8月5日在新竹地院審理時，證稱：「（【提示手鐲1個、項鍊1條】問：你被搶金飾，其中手鐲和項鍊，這2個金飾是否你店裡產製的？）都不是，我被搶的有這2樣的品式的東西，可是這都不是我的東西。（問：不是你的金飾，為何去領？）當時是刑警要我太太領回去，後來他們又說要錄影，又拿回去了。（問：刑警有無查獲你銀樓被搶的東西？）沒有」等語；</w:t>
      </w:r>
      <w:r>
        <w:rPr>
          <w:rFonts w:hint="eastAsia"/>
        </w:rPr>
        <w:t>陳許○龍</w:t>
      </w:r>
      <w:r w:rsidR="00D33FEC" w:rsidRPr="00EE2DFD">
        <w:rPr>
          <w:rFonts w:hint="eastAsia"/>
        </w:rPr>
        <w:t>於當日審理時，也證稱：「（【提示手鐲、項鍊】問：這金手鐲及金項鍊是否你店裡產製的？）這項鍊絕對不是我店裡的東西，手鐲形狀重量和我店裡一樣，但也不敢確定是我銀樓被搶的東西。（問：不是你店裡被搶的東西，為何去領回去？）刑事組說是我店裡的東西，要我去領，後來又拿回去，說是要錄影」等語。據此，由</w:t>
      </w:r>
      <w:r>
        <w:rPr>
          <w:rFonts w:hint="eastAsia"/>
        </w:rPr>
        <w:t>陳○輝</w:t>
      </w:r>
      <w:r w:rsidR="00D33FEC" w:rsidRPr="00EE2DFD">
        <w:rPr>
          <w:rFonts w:hint="eastAsia"/>
        </w:rPr>
        <w:t>、</w:t>
      </w:r>
      <w:r>
        <w:rPr>
          <w:rFonts w:hint="eastAsia"/>
        </w:rPr>
        <w:t>陳許○龍</w:t>
      </w:r>
      <w:r w:rsidR="00D33FEC" w:rsidRPr="00EE2DFD">
        <w:rPr>
          <w:rFonts w:hint="eastAsia"/>
        </w:rPr>
        <w:t>的證詞，可證明他們2人都明確表達這2件金飾並不是</w:t>
      </w:r>
      <w:r>
        <w:rPr>
          <w:rFonts w:hint="eastAsia"/>
        </w:rPr>
        <w:t>金○珍</w:t>
      </w:r>
      <w:r w:rsidR="00D33FEC" w:rsidRPr="00EE2DFD">
        <w:rPr>
          <w:rFonts w:hint="eastAsia"/>
        </w:rPr>
        <w:t>銀樓被</w:t>
      </w:r>
      <w:r w:rsidR="00D33FEC" w:rsidRPr="00EE2DFD">
        <w:rPr>
          <w:rFonts w:hint="eastAsia"/>
        </w:rPr>
        <w:lastRenderedPageBreak/>
        <w:t>強劫之物，是在承辦員警的要求下，他們才領回這2件金飾。</w:t>
      </w:r>
    </w:p>
    <w:p w:rsidR="00D33FEC" w:rsidRPr="00EE2DFD" w:rsidRDefault="00D33FEC" w:rsidP="00D33FEC">
      <w:pPr>
        <w:pStyle w:val="6"/>
        <w:numPr>
          <w:ilvl w:val="5"/>
          <w:numId w:val="1"/>
        </w:numPr>
      </w:pPr>
      <w:r w:rsidRPr="00EE2DFD">
        <w:rPr>
          <w:rFonts w:hint="eastAsia"/>
        </w:rPr>
        <w:t>新竹地院為查明自</w:t>
      </w:r>
      <w:r w:rsidR="000013C1">
        <w:rPr>
          <w:rFonts w:hint="eastAsia"/>
        </w:rPr>
        <w:t>寶○銀</w:t>
      </w:r>
      <w:r w:rsidRPr="00EE2DFD">
        <w:rPr>
          <w:rFonts w:hint="eastAsia"/>
        </w:rPr>
        <w:t>樓取出的金手鐲1個、金項鍊1條，究竟是否是</w:t>
      </w:r>
      <w:r w:rsidR="00B546B2">
        <w:rPr>
          <w:rFonts w:hint="eastAsia"/>
        </w:rPr>
        <w:t>郭○雄</w:t>
      </w:r>
      <w:r w:rsidRPr="00EE2DFD">
        <w:rPr>
          <w:rFonts w:hint="eastAsia"/>
        </w:rPr>
        <w:t>所出賣，於75年8月12日上午10時傳喚相關證人，訊問過程如下：「（【提示手鐲、項鍊各1個】問：</w:t>
      </w:r>
      <w:r w:rsidR="00B546B2">
        <w:rPr>
          <w:rFonts w:hint="eastAsia"/>
        </w:rPr>
        <w:t>郭○雄</w:t>
      </w:r>
      <w:r w:rsidRPr="00EE2DFD">
        <w:rPr>
          <w:rFonts w:hint="eastAsia"/>
        </w:rPr>
        <w:t>有拿手鐲和金項鍊到你店裡賣？）</w:t>
      </w:r>
      <w:r w:rsidR="000013C1">
        <w:rPr>
          <w:rFonts w:hint="eastAsia"/>
        </w:rPr>
        <w:t>彭○基</w:t>
      </w:r>
      <w:r w:rsidRPr="00EE2DFD">
        <w:rPr>
          <w:rFonts w:hint="eastAsia"/>
        </w:rPr>
        <w:t>答：有的，是這些手鐲和項鍊……（問：當時有無問</w:t>
      </w:r>
      <w:r w:rsidR="00B546B2">
        <w:rPr>
          <w:rFonts w:hint="eastAsia"/>
        </w:rPr>
        <w:t>郭○雄</w:t>
      </w:r>
      <w:r w:rsidRPr="00EE2DFD">
        <w:rPr>
          <w:rFonts w:hint="eastAsia"/>
        </w:rPr>
        <w:t>手鐲和項鍊從哪裡來的？）</w:t>
      </w:r>
      <w:r w:rsidR="000013C1">
        <w:rPr>
          <w:rFonts w:hint="eastAsia"/>
        </w:rPr>
        <w:t>彭○基</w:t>
      </w:r>
      <w:r w:rsidRPr="00EE2DFD">
        <w:rPr>
          <w:rFonts w:hint="eastAsia"/>
        </w:rPr>
        <w:t>答：有的，說是他自己的」、「（問：對</w:t>
      </w:r>
      <w:r w:rsidR="000013C1">
        <w:rPr>
          <w:rFonts w:hint="eastAsia"/>
        </w:rPr>
        <w:t>彭○基</w:t>
      </w:r>
      <w:r w:rsidRPr="00EE2DFD">
        <w:rPr>
          <w:rFonts w:hint="eastAsia"/>
        </w:rPr>
        <w:t>所說的，有無意見？）</w:t>
      </w:r>
      <w:r w:rsidR="00B546B2">
        <w:rPr>
          <w:rFonts w:hint="eastAsia"/>
        </w:rPr>
        <w:t>郭○雄</w:t>
      </w:r>
      <w:r w:rsidRPr="00EE2DFD">
        <w:rPr>
          <w:rFonts w:hint="eastAsia"/>
        </w:rPr>
        <w:t>答：我沒去賣過這些東西給他」、「（問：</w:t>
      </w:r>
      <w:r w:rsidR="00B546B2">
        <w:rPr>
          <w:rFonts w:hint="eastAsia"/>
        </w:rPr>
        <w:t>郭○雄</w:t>
      </w:r>
      <w:r w:rsidRPr="00EE2DFD">
        <w:rPr>
          <w:rFonts w:hint="eastAsia"/>
        </w:rPr>
        <w:t>說沒有賣這手鐲和項鍊給你？）</w:t>
      </w:r>
      <w:r w:rsidR="000013C1">
        <w:rPr>
          <w:rFonts w:hint="eastAsia"/>
        </w:rPr>
        <w:t>彭○基</w:t>
      </w:r>
      <w:r w:rsidRPr="00EE2DFD">
        <w:rPr>
          <w:rFonts w:hint="eastAsia"/>
        </w:rPr>
        <w:t>答：有賣給我，我才有登記」等語。據此，由</w:t>
      </w:r>
      <w:r w:rsidR="000013C1">
        <w:rPr>
          <w:rFonts w:hint="eastAsia"/>
        </w:rPr>
        <w:t>彭○基</w:t>
      </w:r>
      <w:r w:rsidRPr="00EE2DFD">
        <w:rPr>
          <w:rFonts w:hint="eastAsia"/>
        </w:rPr>
        <w:t>、</w:t>
      </w:r>
      <w:r w:rsidR="00B546B2">
        <w:rPr>
          <w:rFonts w:hint="eastAsia"/>
        </w:rPr>
        <w:t>郭○雄</w:t>
      </w:r>
      <w:r w:rsidRPr="00EE2DFD">
        <w:rPr>
          <w:rFonts w:hint="eastAsia"/>
        </w:rPr>
        <w:t>的證詞及前述的</w:t>
      </w:r>
      <w:r w:rsidR="000013C1">
        <w:rPr>
          <w:rFonts w:hint="eastAsia"/>
        </w:rPr>
        <w:t>寶○銀</w:t>
      </w:r>
      <w:r w:rsidRPr="00EE2DFD">
        <w:rPr>
          <w:rFonts w:hint="eastAsia"/>
        </w:rPr>
        <w:t>樓金飾買入登記簿，可證明</w:t>
      </w:r>
      <w:r w:rsidR="00B546B2">
        <w:rPr>
          <w:rFonts w:hint="eastAsia"/>
        </w:rPr>
        <w:t>郭○雄</w:t>
      </w:r>
      <w:r w:rsidRPr="00EE2DFD">
        <w:rPr>
          <w:rFonts w:hint="eastAsia"/>
        </w:rPr>
        <w:t>雖然否認，但他確實曾於75年4月26日向</w:t>
      </w:r>
      <w:r w:rsidR="000013C1">
        <w:rPr>
          <w:rFonts w:hint="eastAsia"/>
        </w:rPr>
        <w:t>寶○銀</w:t>
      </w:r>
      <w:r w:rsidRPr="00EE2DFD">
        <w:rPr>
          <w:rFonts w:hint="eastAsia"/>
        </w:rPr>
        <w:t>樓出售金手鐲1個、金項鍊1條。</w:t>
      </w:r>
    </w:p>
    <w:p w:rsidR="00D33FEC" w:rsidRPr="00EE2DFD" w:rsidRDefault="000013C1" w:rsidP="00D33FEC">
      <w:pPr>
        <w:pStyle w:val="6"/>
        <w:numPr>
          <w:ilvl w:val="5"/>
          <w:numId w:val="1"/>
        </w:numPr>
      </w:pPr>
      <w:r>
        <w:rPr>
          <w:rFonts w:hint="eastAsia"/>
        </w:rPr>
        <w:t>陳○輝</w:t>
      </w:r>
      <w:r w:rsidR="00D33FEC" w:rsidRPr="00EE2DFD">
        <w:rPr>
          <w:rFonts w:hint="eastAsia"/>
        </w:rPr>
        <w:t>於75年11月11日在法院前審審理時，證稱：「（問：警方後來是否有交還給你金飾？）警方有還我金手鐲及金項鍊，說是他們搶了後部分拿去變賣。因警方發還給我的金項鍊是1兩重的，金手鐲約有4錢多重，而我失竊的項鍊中並無1兩重的，花樣是相同的，但重量並不同。（問：你們失竊的金飾項鍊重量是多少？）我現在不記得了，我以前有提出清單，上面有記載。（問：警方交給你的金飾既不是你的，你為何收下？）警方說是我失竊的，所以我就收下，後來發現不是我的，因我的項鍊只有4錢多重，所以我就交</w:t>
      </w:r>
      <w:r w:rsidR="00D33FEC" w:rsidRPr="00EE2DFD">
        <w:rPr>
          <w:rFonts w:hint="eastAsia"/>
        </w:rPr>
        <w:lastRenderedPageBreak/>
        <w:t>還了」等語。據此可知，</w:t>
      </w:r>
      <w:r>
        <w:rPr>
          <w:rFonts w:hint="eastAsia"/>
        </w:rPr>
        <w:t>陳○輝</w:t>
      </w:r>
      <w:r w:rsidR="00D33FEC" w:rsidRPr="00EE2DFD">
        <w:rPr>
          <w:rFonts w:hint="eastAsia"/>
        </w:rPr>
        <w:t>這次還是證稱自</w:t>
      </w:r>
      <w:r>
        <w:rPr>
          <w:rFonts w:hint="eastAsia"/>
        </w:rPr>
        <w:t>寶○銀</w:t>
      </w:r>
      <w:r w:rsidR="00D33FEC" w:rsidRPr="00EE2DFD">
        <w:rPr>
          <w:rFonts w:hint="eastAsia"/>
        </w:rPr>
        <w:t>樓取出的金手鐲1個、金項鍊1條，並不是</w:t>
      </w:r>
      <w:r>
        <w:rPr>
          <w:rFonts w:hint="eastAsia"/>
        </w:rPr>
        <w:t>金○珍</w:t>
      </w:r>
      <w:r w:rsidR="00D33FEC" w:rsidRPr="00EE2DFD">
        <w:rPr>
          <w:rFonts w:hint="eastAsia"/>
        </w:rPr>
        <w:t>銀樓被強劫之物，一開始承辦員警說是他被強劫之物，他才收下；但收下後發現不是</w:t>
      </w:r>
      <w:r>
        <w:rPr>
          <w:rFonts w:hint="eastAsia"/>
        </w:rPr>
        <w:t>金○珍</w:t>
      </w:r>
      <w:r w:rsidR="00D33FEC" w:rsidRPr="00EE2DFD">
        <w:rPr>
          <w:rFonts w:hint="eastAsia"/>
        </w:rPr>
        <w:t>銀樓被強劫之物後，他隨即交還。</w:t>
      </w:r>
    </w:p>
    <w:p w:rsidR="00D33FEC" w:rsidRPr="00EE2DFD" w:rsidRDefault="00D33FEC" w:rsidP="00D33FEC">
      <w:pPr>
        <w:pStyle w:val="6"/>
        <w:numPr>
          <w:ilvl w:val="5"/>
          <w:numId w:val="1"/>
        </w:numPr>
      </w:pPr>
      <w:r w:rsidRPr="00EE2DFD">
        <w:rPr>
          <w:rFonts w:hint="eastAsia"/>
        </w:rPr>
        <w:t>法院前審為查明自</w:t>
      </w:r>
      <w:r w:rsidR="000013C1">
        <w:rPr>
          <w:rFonts w:hint="eastAsia"/>
        </w:rPr>
        <w:t>寶○銀</w:t>
      </w:r>
      <w:r w:rsidRPr="00EE2DFD">
        <w:rPr>
          <w:rFonts w:hint="eastAsia"/>
        </w:rPr>
        <w:t>樓取出的金手鐲1個、金項鍊1條，究竟如何發還</w:t>
      </w:r>
      <w:r w:rsidR="000013C1">
        <w:rPr>
          <w:rFonts w:hint="eastAsia"/>
        </w:rPr>
        <w:t>金○珍</w:t>
      </w:r>
      <w:r w:rsidRPr="00EE2DFD">
        <w:rPr>
          <w:rFonts w:hint="eastAsia"/>
        </w:rPr>
        <w:t>銀樓，於75年11月25日上午10時傳喚相關證人，訊問過程如下：「（問：後來是否警方將金項鍊等物發還給你們？）</w:t>
      </w:r>
      <w:r w:rsidR="000013C1">
        <w:rPr>
          <w:rFonts w:hint="eastAsia"/>
        </w:rPr>
        <w:t>陳許○龍</w:t>
      </w:r>
      <w:r w:rsidRPr="00EE2DFD">
        <w:rPr>
          <w:rFonts w:hint="eastAsia"/>
        </w:rPr>
        <w:t>答：是的，警方還給我們項鍊手鐲等物，因拿回來的項鍊我秤過是1兩重，我家沒有這麼重的，而手鐲的重量差不多，但我並不知是否我們的，因我們的手鐲也有做那麼重的，花飾也差不多，後來我將金飾都還給新竹地院」、「（問：手鐲、項鍊你們如何取出來？）鄭進良答：因</w:t>
      </w:r>
      <w:r w:rsidR="00B546B2">
        <w:rPr>
          <w:rFonts w:hint="eastAsia"/>
        </w:rPr>
        <w:t>郭○雄</w:t>
      </w:r>
      <w:r w:rsidRPr="00EE2DFD">
        <w:rPr>
          <w:rFonts w:hint="eastAsia"/>
        </w:rPr>
        <w:t>承認有搶手鐲、項鍊賣給</w:t>
      </w:r>
      <w:r w:rsidR="000013C1">
        <w:rPr>
          <w:rFonts w:hint="eastAsia"/>
        </w:rPr>
        <w:t>寶○銀</w:t>
      </w:r>
      <w:r w:rsidRPr="00EE2DFD">
        <w:rPr>
          <w:rFonts w:hint="eastAsia"/>
        </w:rPr>
        <w:t>樓，我們就帶</w:t>
      </w:r>
      <w:r w:rsidR="00B546B2">
        <w:rPr>
          <w:rFonts w:hint="eastAsia"/>
        </w:rPr>
        <w:t>郭○雄</w:t>
      </w:r>
      <w:r w:rsidRPr="00EE2DFD">
        <w:rPr>
          <w:rFonts w:hint="eastAsia"/>
        </w:rPr>
        <w:t>去找，當時是我和朱崇賢、許軍去共同到銀樓，</w:t>
      </w:r>
      <w:r w:rsidR="00B546B2">
        <w:rPr>
          <w:rFonts w:hint="eastAsia"/>
        </w:rPr>
        <w:t>郭○雄</w:t>
      </w:r>
      <w:r w:rsidRPr="00EE2DFD">
        <w:rPr>
          <w:rFonts w:hint="eastAsia"/>
        </w:rPr>
        <w:t>就在櫥窗內指出手鐲項鍊是他搶的，朱崇賢就打電話給</w:t>
      </w:r>
      <w:r w:rsidR="000013C1">
        <w:rPr>
          <w:rFonts w:hint="eastAsia"/>
        </w:rPr>
        <w:t>金○珍</w:t>
      </w:r>
      <w:r w:rsidRPr="00EE2DFD">
        <w:rPr>
          <w:rFonts w:hint="eastAsia"/>
        </w:rPr>
        <w:t>銀樓</w:t>
      </w:r>
      <w:r w:rsidR="000013C1">
        <w:rPr>
          <w:rFonts w:hint="eastAsia"/>
        </w:rPr>
        <w:t>陳○輝</w:t>
      </w:r>
      <w:r w:rsidRPr="00EE2DFD">
        <w:rPr>
          <w:rFonts w:hint="eastAsia"/>
        </w:rPr>
        <w:t>，</w:t>
      </w:r>
      <w:r w:rsidR="000013C1">
        <w:rPr>
          <w:rFonts w:hint="eastAsia"/>
        </w:rPr>
        <w:t>陳○輝</w:t>
      </w:r>
      <w:r w:rsidRPr="00EE2DFD">
        <w:rPr>
          <w:rFonts w:hint="eastAsia"/>
        </w:rPr>
        <w:t>來了後就由朱崇賢處理」；「（問：你處理本案情形如何？）朱崇賢答：</w:t>
      </w:r>
      <w:r w:rsidR="000013C1">
        <w:rPr>
          <w:rFonts w:hint="eastAsia"/>
        </w:rPr>
        <w:t>陳○輝</w:t>
      </w:r>
      <w:r w:rsidRPr="00EE2DFD">
        <w:rPr>
          <w:rFonts w:hint="eastAsia"/>
        </w:rPr>
        <w:t>來了後我們就指櫥窗內的手鐲項鍊是不是他的，他說很像，一會兒</w:t>
      </w:r>
      <w:r w:rsidR="000013C1">
        <w:rPr>
          <w:rFonts w:hint="eastAsia"/>
        </w:rPr>
        <w:t>寶○銀</w:t>
      </w:r>
      <w:r w:rsidRPr="00EE2DFD">
        <w:rPr>
          <w:rFonts w:hint="eastAsia"/>
        </w:rPr>
        <w:t>樓老闆回來，我們問他那項鍊手鐲是誰賣的，他查了以後就說是</w:t>
      </w:r>
      <w:r w:rsidR="00B546B2">
        <w:rPr>
          <w:rFonts w:hint="eastAsia"/>
        </w:rPr>
        <w:t>郭○雄</w:t>
      </w:r>
      <w:r w:rsidRPr="00EE2DFD">
        <w:rPr>
          <w:rFonts w:hint="eastAsia"/>
        </w:rPr>
        <w:t>賣的，我們就將那些金飾帶回，等在警局做完筆錄後就將金飾還給</w:t>
      </w:r>
      <w:r w:rsidR="000013C1">
        <w:rPr>
          <w:rFonts w:hint="eastAsia"/>
        </w:rPr>
        <w:t>陳○輝</w:t>
      </w:r>
      <w:r w:rsidRPr="00EE2DFD">
        <w:rPr>
          <w:rFonts w:hint="eastAsia"/>
        </w:rPr>
        <w:t>，</w:t>
      </w:r>
      <w:r w:rsidR="000013C1">
        <w:rPr>
          <w:rFonts w:hint="eastAsia"/>
        </w:rPr>
        <w:t>陳○輝</w:t>
      </w:r>
      <w:r w:rsidRPr="00EE2DFD">
        <w:rPr>
          <w:rFonts w:hint="eastAsia"/>
        </w:rPr>
        <w:t>走後我想應將證物拍照存證，所以我又去向他要回來拍照，拍完後就叫鄭</w:t>
      </w:r>
      <w:r w:rsidRPr="00EE2DFD">
        <w:rPr>
          <w:rFonts w:hint="eastAsia"/>
        </w:rPr>
        <w:lastRenderedPageBreak/>
        <w:t>進良拿回去</w:t>
      </w:r>
      <w:r w:rsidR="000013C1">
        <w:rPr>
          <w:rFonts w:hint="eastAsia"/>
        </w:rPr>
        <w:t>金○珍</w:t>
      </w:r>
      <w:r w:rsidRPr="00EE2DFD">
        <w:rPr>
          <w:rFonts w:hint="eastAsia"/>
        </w:rPr>
        <w:t>銀樓」、「（問：你是何時將金飾還給</w:t>
      </w:r>
      <w:r w:rsidR="000013C1">
        <w:rPr>
          <w:rFonts w:hint="eastAsia"/>
        </w:rPr>
        <w:t>金○珍</w:t>
      </w:r>
      <w:r w:rsidRPr="00EE2DFD">
        <w:rPr>
          <w:rFonts w:hint="eastAsia"/>
        </w:rPr>
        <w:t>銀樓？）鄭進良答：是在第二天我帶回去給他們，是</w:t>
      </w:r>
      <w:r w:rsidR="000013C1">
        <w:rPr>
          <w:rFonts w:hint="eastAsia"/>
        </w:rPr>
        <w:t>陳許○龍</w:t>
      </w:r>
      <w:r w:rsidRPr="00EE2DFD">
        <w:rPr>
          <w:rFonts w:hint="eastAsia"/>
        </w:rPr>
        <w:t>接過去的，我用紙包起來他接過去有打開來看」等語。據此，由</w:t>
      </w:r>
      <w:r w:rsidR="000013C1">
        <w:rPr>
          <w:rFonts w:hint="eastAsia"/>
        </w:rPr>
        <w:t>陳許○龍</w:t>
      </w:r>
      <w:r w:rsidRPr="00EE2DFD">
        <w:rPr>
          <w:rFonts w:hint="eastAsia"/>
        </w:rPr>
        <w:t>、鄭進良、朱崇賢等人的證詞，可證明承辦員警於75年6月19日通知</w:t>
      </w:r>
      <w:r w:rsidR="000013C1">
        <w:rPr>
          <w:rFonts w:hint="eastAsia"/>
        </w:rPr>
        <w:t>陳○輝</w:t>
      </w:r>
      <w:r w:rsidRPr="00EE2DFD">
        <w:rPr>
          <w:rFonts w:hint="eastAsia"/>
        </w:rPr>
        <w:t>前來領取自</w:t>
      </w:r>
      <w:r w:rsidR="000013C1">
        <w:rPr>
          <w:rFonts w:hint="eastAsia"/>
        </w:rPr>
        <w:t>寶○銀</w:t>
      </w:r>
      <w:r w:rsidRPr="00EE2DFD">
        <w:rPr>
          <w:rFonts w:hint="eastAsia"/>
        </w:rPr>
        <w:t>樓取出的金手鐲1個、金項鍊1條時，僅是要求他填寫贓證物品認領保管收據，並未當場交付這些金飾給他，</w:t>
      </w:r>
      <w:r w:rsidRPr="00EE2DFD">
        <w:t>翌日</w:t>
      </w:r>
      <w:r w:rsidRPr="00EE2DFD">
        <w:rPr>
          <w:rFonts w:hint="eastAsia"/>
        </w:rPr>
        <w:t>拍完照拿去給</w:t>
      </w:r>
      <w:r w:rsidR="000013C1">
        <w:rPr>
          <w:rFonts w:hint="eastAsia"/>
        </w:rPr>
        <w:t>陳許○龍</w:t>
      </w:r>
      <w:r w:rsidRPr="00EE2DFD">
        <w:rPr>
          <w:rFonts w:hint="eastAsia"/>
        </w:rPr>
        <w:t>，事後</w:t>
      </w:r>
      <w:r w:rsidR="000013C1">
        <w:rPr>
          <w:rFonts w:hint="eastAsia"/>
        </w:rPr>
        <w:t>陳許○龍</w:t>
      </w:r>
      <w:r w:rsidRPr="00EE2DFD">
        <w:rPr>
          <w:rFonts w:hint="eastAsia"/>
        </w:rPr>
        <w:t>秤完重，確認這2件金飾並不是</w:t>
      </w:r>
      <w:r w:rsidR="000013C1">
        <w:rPr>
          <w:rFonts w:hint="eastAsia"/>
        </w:rPr>
        <w:t>金○珍</w:t>
      </w:r>
      <w:r w:rsidRPr="00EE2DFD">
        <w:rPr>
          <w:rFonts w:hint="eastAsia"/>
        </w:rPr>
        <w:t>銀樓被強劫之物，才於偵查庭時將2件金飾繳回檢察官。</w:t>
      </w:r>
    </w:p>
    <w:p w:rsidR="00D33FEC" w:rsidRPr="00EE2DFD" w:rsidRDefault="00D33FEC" w:rsidP="00D33FEC">
      <w:pPr>
        <w:pStyle w:val="6"/>
        <w:numPr>
          <w:ilvl w:val="5"/>
          <w:numId w:val="1"/>
        </w:numPr>
      </w:pPr>
      <w:r w:rsidRPr="00EE2DFD">
        <w:rPr>
          <w:rFonts w:hint="eastAsia"/>
        </w:rPr>
        <w:t>新竹地檢署檢察官陳文昌為查明原確定判決有沒有再審原因，於81年8月4日傳訊</w:t>
      </w:r>
      <w:r w:rsidR="000013C1">
        <w:rPr>
          <w:rFonts w:hint="eastAsia"/>
        </w:rPr>
        <w:t>陳○輝</w:t>
      </w:r>
      <w:r w:rsidRPr="00EE2DFD">
        <w:rPr>
          <w:rFonts w:hint="eastAsia"/>
        </w:rPr>
        <w:t>、</w:t>
      </w:r>
      <w:r w:rsidR="000013C1">
        <w:rPr>
          <w:rFonts w:hint="eastAsia"/>
        </w:rPr>
        <w:t>陳許○龍</w:t>
      </w:r>
      <w:r w:rsidRPr="00EE2DFD">
        <w:rPr>
          <w:rFonts w:hint="eastAsia"/>
        </w:rPr>
        <w:t>，</w:t>
      </w:r>
      <w:r w:rsidR="000013C1">
        <w:rPr>
          <w:rFonts w:hint="eastAsia"/>
        </w:rPr>
        <w:t>陳○輝</w:t>
      </w:r>
      <w:r w:rsidRPr="00EE2DFD">
        <w:rPr>
          <w:rFonts w:hint="eastAsia"/>
        </w:rPr>
        <w:t>證稱：「（問：你於75年6月19日警訊中曾出具收到金手鐲、金項鍊之贓證物品認領保管收據？）這個收據是刑警帶我到青草湖派出所時，他們已經寫好了，叫我簽名</w:t>
      </w:r>
      <w:r w:rsidRPr="00EE2DFD">
        <w:t>按</w:t>
      </w:r>
      <w:r w:rsidRPr="00EE2DFD">
        <w:rPr>
          <w:rFonts w:hint="eastAsia"/>
        </w:rPr>
        <w:t>指印，我當時就說東西不是我的，項鍊比我失竊的重，不是我的我不能收，但是刑警不接受，回來的路上刑警又拿去錄影，錄完送到銀樓給我太太，我太太也說不是我的，但刑警放下就走了。（問：現在手鐲、項鍊在何處？）開庭時，我交給檢察官，以後就沒有再領回來，因為確實不是我們的，我們絕對不能收」、「（問：有何補充？）我自己是被害人，一再被傳訊，說的都是一樣，以後再傳訊，我絕對不去作證了，反正也沒有用」等語；</w:t>
      </w:r>
      <w:r w:rsidR="000013C1">
        <w:rPr>
          <w:rFonts w:hint="eastAsia"/>
        </w:rPr>
        <w:t>陳許○龍</w:t>
      </w:r>
      <w:r w:rsidRPr="00EE2DFD">
        <w:rPr>
          <w:rFonts w:hint="eastAsia"/>
        </w:rPr>
        <w:t>證稱：「（問：你先生說</w:t>
      </w:r>
      <w:r w:rsidRPr="00EE2DFD">
        <w:rPr>
          <w:rFonts w:hint="eastAsia"/>
        </w:rPr>
        <w:lastRenderedPageBreak/>
        <w:t>刑警把金手鐲、項鍊拿到店裡給你，你說不是你的？）對，當時因為店裡有客人，我看了一下東西，追出去對刑警說東西不是我的，但刑警放下東西轉身就走了」、「（問：75年7月8日檢察官問你『你對</w:t>
      </w:r>
      <w:r w:rsidR="0016484A" w:rsidRPr="00EE2DFD">
        <w:rPr>
          <w:rFonts w:hint="eastAsia"/>
        </w:rPr>
        <w:t>哪</w:t>
      </w:r>
      <w:r w:rsidRPr="00EE2DFD">
        <w:rPr>
          <w:rFonts w:hint="eastAsia"/>
        </w:rPr>
        <w:t>位刑警說這2件金飾不是你的』，你回答說『我沒有對警察說東西不是我的』？）我確實有對警察說東西不是我的，但他們放下就走了，檢察官偵訊時為何這麼記載，我不知道」等語。據此可知，承辦員警於75年6月19日通知</w:t>
      </w:r>
      <w:r w:rsidR="000013C1">
        <w:rPr>
          <w:rFonts w:hint="eastAsia"/>
        </w:rPr>
        <w:t>陳○輝</w:t>
      </w:r>
      <w:r w:rsidRPr="00EE2DFD">
        <w:rPr>
          <w:rFonts w:hint="eastAsia"/>
        </w:rPr>
        <w:t>前來領取自</w:t>
      </w:r>
      <w:r w:rsidR="000013C1">
        <w:rPr>
          <w:rFonts w:hint="eastAsia"/>
        </w:rPr>
        <w:t>寶○銀</w:t>
      </w:r>
      <w:r w:rsidRPr="00EE2DFD">
        <w:rPr>
          <w:rFonts w:hint="eastAsia"/>
        </w:rPr>
        <w:t>樓取出的金手鐲1個、金項鍊1條時，僅是拿出事先填寫好的贓證物品認領保管收據要他簽名按指印，並未當場交付這些金飾給他；而在</w:t>
      </w:r>
      <w:r w:rsidR="000013C1">
        <w:rPr>
          <w:rFonts w:hint="eastAsia"/>
        </w:rPr>
        <w:t>陳○輝</w:t>
      </w:r>
      <w:r w:rsidRPr="00EE2DFD">
        <w:rPr>
          <w:rFonts w:hint="eastAsia"/>
        </w:rPr>
        <w:t>、</w:t>
      </w:r>
      <w:r w:rsidR="000013C1">
        <w:rPr>
          <w:rFonts w:hint="eastAsia"/>
        </w:rPr>
        <w:t>陳許○龍</w:t>
      </w:r>
      <w:r w:rsidRPr="00EE2DFD">
        <w:rPr>
          <w:rFonts w:hint="eastAsia"/>
        </w:rPr>
        <w:t>先後當場表示這2件金飾並不是</w:t>
      </w:r>
      <w:r w:rsidR="000013C1">
        <w:rPr>
          <w:rFonts w:hint="eastAsia"/>
        </w:rPr>
        <w:t>金○珍</w:t>
      </w:r>
      <w:r w:rsidRPr="00EE2DFD">
        <w:rPr>
          <w:rFonts w:hint="eastAsia"/>
        </w:rPr>
        <w:t>銀樓被強劫的金飾、不願領回時，承辦員警仍然違反</w:t>
      </w:r>
      <w:r w:rsidR="000013C1">
        <w:rPr>
          <w:rFonts w:hint="eastAsia"/>
        </w:rPr>
        <w:t>陳○輝</w:t>
      </w:r>
      <w:r w:rsidRPr="00EE2DFD">
        <w:rPr>
          <w:rFonts w:hint="eastAsia"/>
        </w:rPr>
        <w:t>、</w:t>
      </w:r>
      <w:r w:rsidR="000013C1">
        <w:rPr>
          <w:rFonts w:hint="eastAsia"/>
        </w:rPr>
        <w:t>陳許○龍</w:t>
      </w:r>
      <w:r w:rsidRPr="00EE2DFD">
        <w:rPr>
          <w:rFonts w:hint="eastAsia"/>
        </w:rPr>
        <w:t>的主觀意願，強將2件金飾發還</w:t>
      </w:r>
      <w:r w:rsidR="000013C1">
        <w:rPr>
          <w:rFonts w:hint="eastAsia"/>
        </w:rPr>
        <w:t>金○珍</w:t>
      </w:r>
      <w:r w:rsidRPr="00EE2DFD">
        <w:rPr>
          <w:rFonts w:hint="eastAsia"/>
        </w:rPr>
        <w:t>銀樓。</w:t>
      </w:r>
    </w:p>
    <w:p w:rsidR="00D33FEC" w:rsidRPr="00EE2DFD" w:rsidRDefault="00D33FEC" w:rsidP="00D33FEC">
      <w:pPr>
        <w:pStyle w:val="6"/>
        <w:numPr>
          <w:ilvl w:val="5"/>
          <w:numId w:val="1"/>
        </w:numPr>
      </w:pPr>
      <w:r w:rsidRPr="00EE2DFD">
        <w:rPr>
          <w:rFonts w:hint="eastAsia"/>
        </w:rPr>
        <w:t>本件自</w:t>
      </w:r>
      <w:r w:rsidR="000013C1">
        <w:rPr>
          <w:rFonts w:hint="eastAsia"/>
        </w:rPr>
        <w:t>寶○銀</w:t>
      </w:r>
      <w:r w:rsidRPr="00EE2DFD">
        <w:rPr>
          <w:rFonts w:hint="eastAsia"/>
        </w:rPr>
        <w:t>樓取出並由</w:t>
      </w:r>
      <w:r w:rsidR="000013C1">
        <w:rPr>
          <w:rFonts w:hint="eastAsia"/>
        </w:rPr>
        <w:t>陳○輝</w:t>
      </w:r>
      <w:r w:rsidRPr="00EE2DFD">
        <w:rPr>
          <w:rFonts w:hint="eastAsia"/>
        </w:rPr>
        <w:t>於75年7月5日在檢察官偵訊時當庭繳還的金手鐲1個、金項鍊1條，經法院向新竹地檢署函調結果，該署以電話、函文先後表示：這2件金飾已於86年6月23日交法務部調查局查案，有該署107年5月30日函文在卷可證；法務部調查局卻表示：「本局查無本案相關收件紀錄」、「所附新竹地方檢察署之</w:t>
      </w:r>
      <w:r w:rsidRPr="00EE2DFD">
        <w:t>扣押物</w:t>
      </w:r>
      <w:r w:rsidRPr="00EE2DFD">
        <w:rPr>
          <w:rFonts w:hint="eastAsia"/>
        </w:rPr>
        <w:t>保管登記簿內頁雖載有『86.3.23.交調查局查案』，惟並無具名簽收人員，且查無相關資料」等內容，這有該局106年8月14日函文在卷可證。由此可知，自</w:t>
      </w:r>
      <w:r w:rsidR="000013C1">
        <w:rPr>
          <w:rFonts w:hint="eastAsia"/>
        </w:rPr>
        <w:t>寶○銀</w:t>
      </w:r>
      <w:r w:rsidRPr="00EE2DFD">
        <w:rPr>
          <w:rFonts w:hint="eastAsia"/>
        </w:rPr>
        <w:t>樓取出的金手鐲1個、金項鍊</w:t>
      </w:r>
      <w:r w:rsidRPr="00EE2DFD">
        <w:rPr>
          <w:rFonts w:hint="eastAsia"/>
        </w:rPr>
        <w:lastRenderedPageBreak/>
        <w:t>1條，在</w:t>
      </w:r>
      <w:r w:rsidR="000013C1">
        <w:rPr>
          <w:rFonts w:hint="eastAsia"/>
        </w:rPr>
        <w:t>陳○輝</w:t>
      </w:r>
      <w:r w:rsidRPr="00EE2DFD">
        <w:rPr>
          <w:rFonts w:hint="eastAsia"/>
        </w:rPr>
        <w:t>於75年7月5日繳還並入庫後，目前已下落不明，以致法院無法勘驗得知其式樣、重量。然而，新竹地檢署檢察官於82年度他字第368號誣告案中，在調取扣案金飾勘驗後，驗得當時提示</w:t>
      </w:r>
      <w:r w:rsidR="000013C1">
        <w:rPr>
          <w:rFonts w:hint="eastAsia"/>
        </w:rPr>
        <w:t>陳○輝</w:t>
      </w:r>
      <w:r w:rsidRPr="00EE2DFD">
        <w:rPr>
          <w:rFonts w:hint="eastAsia"/>
        </w:rPr>
        <w:t>夫婦辨認的金項鍊重約約九錢八分、金手鐲重約四錢五分三釐（無花環空洞）」。據此可知，當時</w:t>
      </w:r>
      <w:r w:rsidR="000013C1">
        <w:rPr>
          <w:rFonts w:hint="eastAsia"/>
        </w:rPr>
        <w:t>金○珍</w:t>
      </w:r>
      <w:r w:rsidRPr="00EE2DFD">
        <w:rPr>
          <w:rFonts w:hint="eastAsia"/>
        </w:rPr>
        <w:t>銀樓被強劫的「手鐲（機刻花環）8只」，其重量（扣案手鐲四錢五分三釐）與花樣（扣案手鐲無機刻花環）都與扣案手鐲截然不同；當時</w:t>
      </w:r>
      <w:r w:rsidR="000013C1">
        <w:rPr>
          <w:rFonts w:hint="eastAsia"/>
        </w:rPr>
        <w:t>金○珍</w:t>
      </w:r>
      <w:r w:rsidRPr="00EE2DFD">
        <w:rPr>
          <w:rFonts w:hint="eastAsia"/>
        </w:rPr>
        <w:t>銀樓被強劫的多條項鍊（都未超過5錢），也與扣案項鍊的重量（九錢八分）差異甚大。是以，由前述新竹地檢署檢察官對於扣案金飾的勘驗內容，再對照</w:t>
      </w:r>
      <w:r w:rsidR="000013C1">
        <w:rPr>
          <w:rFonts w:hint="eastAsia"/>
        </w:rPr>
        <w:t>陳○輝</w:t>
      </w:r>
      <w:r w:rsidRPr="00EE2DFD">
        <w:rPr>
          <w:rFonts w:hint="eastAsia"/>
        </w:rPr>
        <w:t>於75年3月23日所手寫</w:t>
      </w:r>
      <w:r w:rsidR="000013C1">
        <w:rPr>
          <w:rFonts w:hint="eastAsia"/>
        </w:rPr>
        <w:t>金○珍</w:t>
      </w:r>
      <w:r w:rsidRPr="00EE2DFD">
        <w:rPr>
          <w:rFonts w:hint="eastAsia"/>
        </w:rPr>
        <w:t>銀樓被強劫的損失清單來看，可見承辦員警自</w:t>
      </w:r>
      <w:r w:rsidR="000013C1">
        <w:rPr>
          <w:rFonts w:hint="eastAsia"/>
        </w:rPr>
        <w:t>寶○銀</w:t>
      </w:r>
      <w:r w:rsidRPr="00EE2DFD">
        <w:rPr>
          <w:rFonts w:hint="eastAsia"/>
        </w:rPr>
        <w:t>樓所扣得的2件金飾，並不是</w:t>
      </w:r>
      <w:r w:rsidR="000013C1">
        <w:rPr>
          <w:rFonts w:hint="eastAsia"/>
        </w:rPr>
        <w:t>金○珍</w:t>
      </w:r>
      <w:r w:rsidRPr="00EE2DFD">
        <w:rPr>
          <w:rFonts w:hint="eastAsia"/>
        </w:rPr>
        <w:t>銀樓被強劫之物。</w:t>
      </w:r>
    </w:p>
    <w:p w:rsidR="00D33FEC" w:rsidRPr="00EE2DFD" w:rsidRDefault="00D33FEC" w:rsidP="00D33FEC">
      <w:pPr>
        <w:pStyle w:val="6"/>
        <w:numPr>
          <w:ilvl w:val="5"/>
          <w:numId w:val="1"/>
        </w:numPr>
      </w:pPr>
      <w:r w:rsidRPr="00EE2DFD">
        <w:rPr>
          <w:rFonts w:hint="eastAsia"/>
        </w:rPr>
        <w:t>由前述</w:t>
      </w:r>
      <w:r w:rsidR="000013C1">
        <w:rPr>
          <w:rFonts w:hint="eastAsia"/>
        </w:rPr>
        <w:t>彭○基</w:t>
      </w:r>
      <w:r w:rsidRPr="00EE2DFD">
        <w:rPr>
          <w:rFonts w:hint="eastAsia"/>
        </w:rPr>
        <w:t>的證詞及</w:t>
      </w:r>
      <w:r w:rsidR="000013C1">
        <w:rPr>
          <w:rFonts w:hint="eastAsia"/>
        </w:rPr>
        <w:t>寶○銀</w:t>
      </w:r>
      <w:r w:rsidRPr="00EE2DFD">
        <w:rPr>
          <w:rFonts w:hint="eastAsia"/>
        </w:rPr>
        <w:t>樓金飾買入登記簿，可證明</w:t>
      </w:r>
      <w:r w:rsidR="00B546B2">
        <w:rPr>
          <w:rFonts w:hint="eastAsia"/>
        </w:rPr>
        <w:t>郭○雄</w:t>
      </w:r>
      <w:r w:rsidRPr="00EE2DFD">
        <w:rPr>
          <w:rFonts w:hint="eastAsia"/>
        </w:rPr>
        <w:t>曾於75年4月26日向</w:t>
      </w:r>
      <w:r w:rsidR="000013C1">
        <w:rPr>
          <w:rFonts w:hint="eastAsia"/>
        </w:rPr>
        <w:t>寶○銀</w:t>
      </w:r>
      <w:r w:rsidRPr="00EE2DFD">
        <w:rPr>
          <w:rFonts w:hint="eastAsia"/>
        </w:rPr>
        <w:t>樓出售總價2萬2,000元的金手鐲1個、金項鍊1條。而由</w:t>
      </w:r>
      <w:r w:rsidR="000013C1">
        <w:rPr>
          <w:rFonts w:hint="eastAsia"/>
        </w:rPr>
        <w:t>陳○輝</w:t>
      </w:r>
      <w:r w:rsidRPr="00EE2DFD">
        <w:rPr>
          <w:rFonts w:hint="eastAsia"/>
        </w:rPr>
        <w:t>、</w:t>
      </w:r>
      <w:r w:rsidR="000013C1">
        <w:rPr>
          <w:rFonts w:hint="eastAsia"/>
        </w:rPr>
        <w:t>陳許○龍</w:t>
      </w:r>
      <w:r w:rsidRPr="00EE2DFD">
        <w:rPr>
          <w:rFonts w:hint="eastAsia"/>
        </w:rPr>
        <w:t>歷次於偵訊、法院審理時證述的內容來看，可知承辦員警於75年6月19日通知</w:t>
      </w:r>
      <w:r w:rsidR="000013C1">
        <w:rPr>
          <w:rFonts w:hint="eastAsia"/>
        </w:rPr>
        <w:t>陳○輝</w:t>
      </w:r>
      <w:r w:rsidRPr="00EE2DFD">
        <w:rPr>
          <w:rFonts w:hint="eastAsia"/>
        </w:rPr>
        <w:t>前來領取自</w:t>
      </w:r>
      <w:r w:rsidR="000013C1">
        <w:rPr>
          <w:rFonts w:hint="eastAsia"/>
        </w:rPr>
        <w:t>寶○銀</w:t>
      </w:r>
      <w:r w:rsidRPr="00EE2DFD">
        <w:rPr>
          <w:rFonts w:hint="eastAsia"/>
        </w:rPr>
        <w:t>樓取出的金手鐲1個、金項鍊1條時，僅是拿出事先填寫好的贓證物品認領保管收據要他簽名按指印，並未當場交付這些金飾給他；在</w:t>
      </w:r>
      <w:r w:rsidR="000013C1">
        <w:rPr>
          <w:rFonts w:hint="eastAsia"/>
        </w:rPr>
        <w:t>陳○輝</w:t>
      </w:r>
      <w:r w:rsidRPr="00EE2DFD">
        <w:rPr>
          <w:rFonts w:hint="eastAsia"/>
        </w:rPr>
        <w:t>、</w:t>
      </w:r>
      <w:r w:rsidR="000013C1">
        <w:rPr>
          <w:rFonts w:hint="eastAsia"/>
        </w:rPr>
        <w:t>陳許○龍</w:t>
      </w:r>
      <w:r w:rsidRPr="00EE2DFD">
        <w:rPr>
          <w:rFonts w:hint="eastAsia"/>
        </w:rPr>
        <w:t>先後當場表示這2件金飾並不是</w:t>
      </w:r>
      <w:r w:rsidR="000013C1">
        <w:rPr>
          <w:rFonts w:hint="eastAsia"/>
        </w:rPr>
        <w:t>金○珍</w:t>
      </w:r>
      <w:r w:rsidRPr="00EE2DFD">
        <w:rPr>
          <w:rFonts w:hint="eastAsia"/>
        </w:rPr>
        <w:t>銀樓被強劫的金飾、不願領回時，承辦員警仍然違反</w:t>
      </w:r>
      <w:r w:rsidR="000013C1">
        <w:rPr>
          <w:rFonts w:hint="eastAsia"/>
        </w:rPr>
        <w:t>陳○輝</w:t>
      </w:r>
      <w:r w:rsidRPr="00EE2DFD">
        <w:rPr>
          <w:rFonts w:hint="eastAsia"/>
        </w:rPr>
        <w:t>、</w:t>
      </w:r>
      <w:r w:rsidR="000013C1">
        <w:rPr>
          <w:rFonts w:hint="eastAsia"/>
        </w:rPr>
        <w:t>陳許○龍</w:t>
      </w:r>
      <w:r w:rsidRPr="00EE2DFD">
        <w:rPr>
          <w:rFonts w:hint="eastAsia"/>
        </w:rPr>
        <w:t>的</w:t>
      </w:r>
      <w:r w:rsidRPr="00EE2DFD">
        <w:rPr>
          <w:rFonts w:hint="eastAsia"/>
        </w:rPr>
        <w:lastRenderedPageBreak/>
        <w:t>主觀意願，強將2件金飾發還</w:t>
      </w:r>
      <w:r w:rsidR="000013C1">
        <w:rPr>
          <w:rFonts w:hint="eastAsia"/>
        </w:rPr>
        <w:t>金○珍</w:t>
      </w:r>
      <w:r w:rsidRPr="00EE2DFD">
        <w:rPr>
          <w:rFonts w:hint="eastAsia"/>
        </w:rPr>
        <w:t>銀樓，2人嗣後也將上述財物交回。再者，事後經新竹地檢署檢察官勘驗扣案金飾的重量與樣式的結果，也與</w:t>
      </w:r>
      <w:r w:rsidR="000013C1">
        <w:rPr>
          <w:rFonts w:hint="eastAsia"/>
        </w:rPr>
        <w:t>陳○輝</w:t>
      </w:r>
      <w:r w:rsidRPr="00EE2DFD">
        <w:rPr>
          <w:rFonts w:hint="eastAsia"/>
        </w:rPr>
        <w:t>報案時所寫損失清單內容不符。據此可知，</w:t>
      </w:r>
      <w:r w:rsidR="000013C1">
        <w:rPr>
          <w:rFonts w:hint="eastAsia"/>
        </w:rPr>
        <w:t>陳○輝</w:t>
      </w:r>
      <w:r w:rsidRPr="00EE2DFD">
        <w:rPr>
          <w:rFonts w:hint="eastAsia"/>
        </w:rPr>
        <w:t>、</w:t>
      </w:r>
      <w:r w:rsidR="000013C1">
        <w:rPr>
          <w:rFonts w:hint="eastAsia"/>
        </w:rPr>
        <w:t>陳許○龍</w:t>
      </w:r>
      <w:r w:rsidRPr="00EE2DFD">
        <w:rPr>
          <w:rFonts w:hint="eastAsia"/>
        </w:rPr>
        <w:t>、</w:t>
      </w:r>
      <w:r w:rsidR="000013C1">
        <w:rPr>
          <w:rFonts w:hint="eastAsia"/>
        </w:rPr>
        <w:t>彭○基</w:t>
      </w:r>
      <w:r w:rsidRPr="00EE2DFD">
        <w:rPr>
          <w:rFonts w:hint="eastAsia"/>
        </w:rPr>
        <w:t>的證詞及</w:t>
      </w:r>
      <w:r w:rsidR="000013C1">
        <w:rPr>
          <w:rFonts w:hint="eastAsia"/>
        </w:rPr>
        <w:t>金○珍</w:t>
      </w:r>
      <w:r w:rsidRPr="00EE2DFD">
        <w:rPr>
          <w:rFonts w:hint="eastAsia"/>
        </w:rPr>
        <w:t>銀樓損失清單、</w:t>
      </w:r>
      <w:r w:rsidR="000013C1">
        <w:rPr>
          <w:rFonts w:hint="eastAsia"/>
        </w:rPr>
        <w:t>寶○銀</w:t>
      </w:r>
      <w:r w:rsidRPr="00EE2DFD">
        <w:rPr>
          <w:rFonts w:hint="eastAsia"/>
        </w:rPr>
        <w:t>樓金飾買入登記簿、贓證物品認領保管收據等等證據，都不足以證明</w:t>
      </w:r>
      <w:r w:rsidR="00B546B2">
        <w:rPr>
          <w:rFonts w:hint="eastAsia"/>
        </w:rPr>
        <w:t>蘇○坤</w:t>
      </w:r>
      <w:r w:rsidRPr="00EE2DFD">
        <w:rPr>
          <w:rFonts w:hint="eastAsia"/>
        </w:rPr>
        <w:t>有檢察官起訴意旨所指與</w:t>
      </w:r>
      <w:r w:rsidR="00B546B2">
        <w:rPr>
          <w:rFonts w:hint="eastAsia"/>
        </w:rPr>
        <w:t>郭○雄</w:t>
      </w:r>
      <w:r w:rsidRPr="00EE2DFD">
        <w:rPr>
          <w:rFonts w:hint="eastAsia"/>
        </w:rPr>
        <w:t>共犯本件強劫而故意殺人未遂罪的犯行。是以，本件事發時，既然是承辦員警違反</w:t>
      </w:r>
      <w:r w:rsidR="000013C1">
        <w:rPr>
          <w:rFonts w:hint="eastAsia"/>
        </w:rPr>
        <w:t>陳○輝</w:t>
      </w:r>
      <w:r w:rsidRPr="00EE2DFD">
        <w:rPr>
          <w:rFonts w:hint="eastAsia"/>
        </w:rPr>
        <w:t>、</w:t>
      </w:r>
      <w:r w:rsidR="000013C1">
        <w:rPr>
          <w:rFonts w:hint="eastAsia"/>
        </w:rPr>
        <w:t>陳許○龍</w:t>
      </w:r>
      <w:r w:rsidRPr="00EE2DFD">
        <w:rPr>
          <w:rFonts w:hint="eastAsia"/>
        </w:rPr>
        <w:t>的主觀意願，將這2件金飾發還</w:t>
      </w:r>
      <w:r w:rsidR="000013C1">
        <w:rPr>
          <w:rFonts w:hint="eastAsia"/>
        </w:rPr>
        <w:t>金○珍</w:t>
      </w:r>
      <w:r w:rsidRPr="00EE2DFD">
        <w:rPr>
          <w:rFonts w:hint="eastAsia"/>
        </w:rPr>
        <w:t>銀樓，2人嗣後也將上述財物交回，則</w:t>
      </w:r>
      <w:r w:rsidR="000013C1">
        <w:rPr>
          <w:rFonts w:hint="eastAsia"/>
        </w:rPr>
        <w:t>陳○輝</w:t>
      </w:r>
      <w:r w:rsidRPr="00EE2DFD">
        <w:rPr>
          <w:rFonts w:hint="eastAsia"/>
        </w:rPr>
        <w:t>是否有法院84年度上易字第881號刑事判決所認定：</w:t>
      </w:r>
      <w:r w:rsidRPr="00EE2DFD">
        <w:t>意圖</w:t>
      </w:r>
      <w:r w:rsidRPr="00EE2DFD">
        <w:rPr>
          <w:rFonts w:hint="eastAsia"/>
        </w:rPr>
        <w:t>為自己不法的所有，向朱崇賢詐稱取自</w:t>
      </w:r>
      <w:r w:rsidR="000013C1">
        <w:rPr>
          <w:rFonts w:hint="eastAsia"/>
        </w:rPr>
        <w:t>寶○銀</w:t>
      </w:r>
      <w:r w:rsidRPr="00EE2DFD">
        <w:rPr>
          <w:rFonts w:hint="eastAsia"/>
        </w:rPr>
        <w:t>樓的金手鐲1個、金項鍊1條都是</w:t>
      </w:r>
      <w:r w:rsidR="000013C1">
        <w:rPr>
          <w:rFonts w:hint="eastAsia"/>
        </w:rPr>
        <w:t>金○珍</w:t>
      </w:r>
      <w:r w:rsidRPr="00EE2DFD">
        <w:rPr>
          <w:rFonts w:hint="eastAsia"/>
        </w:rPr>
        <w:t>銀樓所有的詐欺犯行，即有研求的餘地。</w:t>
      </w:r>
    </w:p>
    <w:p w:rsidR="00D33FEC" w:rsidRPr="00EE2DFD" w:rsidRDefault="00D33FEC" w:rsidP="00D33FEC">
      <w:pPr>
        <w:pStyle w:val="4"/>
        <w:numPr>
          <w:ilvl w:val="3"/>
          <w:numId w:val="1"/>
        </w:numPr>
      </w:pPr>
      <w:r w:rsidRPr="00EE2DFD">
        <w:rPr>
          <w:rFonts w:hAnsi="標楷體" w:hint="eastAsia"/>
        </w:rPr>
        <w:t>結論</w:t>
      </w:r>
      <w:r w:rsidRPr="00EE2DFD">
        <w:rPr>
          <w:rFonts w:hint="eastAsia"/>
        </w:rPr>
        <w:t>：</w:t>
      </w:r>
    </w:p>
    <w:p w:rsidR="00D33FEC" w:rsidRPr="00EE2DFD" w:rsidRDefault="00D33FEC" w:rsidP="00D33FEC">
      <w:pPr>
        <w:pStyle w:val="5"/>
        <w:numPr>
          <w:ilvl w:val="4"/>
          <w:numId w:val="1"/>
        </w:numPr>
      </w:pPr>
      <w:r w:rsidRPr="00EE2DFD">
        <w:rPr>
          <w:rFonts w:hint="eastAsia"/>
        </w:rPr>
        <w:t>刑罰可以拘束</w:t>
      </w:r>
      <w:r w:rsidRPr="00EE2DFD">
        <w:t>人身自由</w:t>
      </w:r>
      <w:r w:rsidRPr="00EE2DFD">
        <w:rPr>
          <w:rFonts w:hint="eastAsia"/>
        </w:rPr>
        <w:t>，將人判處</w:t>
      </w:r>
      <w:r w:rsidRPr="00EE2DFD">
        <w:t>無期徒刑</w:t>
      </w:r>
      <w:r w:rsidRPr="00EE2DFD">
        <w:rPr>
          <w:rFonts w:hint="eastAsia"/>
        </w:rPr>
        <w:t>，甚至是剝奪生命的死刑。由於制裁效果的嚴厲性，「不能將無辜者定罪」，乃是刑事司法的基本要求；受訊問人不受脅迫、證據裁判、符合正義等等的司法價值，更是警察（或其他犯罪偵查人員）、檢察官與法官等司法從業人員應該隨時警惕在心的職業倫理信條。犯罪偵查人員可以大膽假設，但應小心求證，任何與假說矛盾的資訊都應仔細檢視；尤其忌諱依賴直覺與成見，輕率地將自己的有限經驗，</w:t>
      </w:r>
      <w:r w:rsidRPr="00EE2DFD">
        <w:t>作為犯</w:t>
      </w:r>
      <w:r w:rsidRPr="00EE2DFD">
        <w:rPr>
          <w:rFonts w:hint="eastAsia"/>
        </w:rPr>
        <w:t>罪追訴的金科玉律，甚至為追求績效，動輒扭曲事實真相、尋找替罪羔羊式的「破案」、「結案」。</w:t>
      </w:r>
      <w:r w:rsidRPr="00EE2DFD">
        <w:rPr>
          <w:rFonts w:hint="eastAsia"/>
        </w:rPr>
        <w:lastRenderedPageBreak/>
        <w:t>法官則必須自知人類的認知能力有限，保持必要的謙遜，才能減少誤判發生的機率；更應冷靜地不將有罪判決所認定的犯罪事實等同於「真相」，以致阻斷了蒙冤者平反之路。畢竟刑事司法本以落實</w:t>
      </w:r>
      <w:r w:rsidRPr="00EE2DFD">
        <w:t>正當法律程序</w:t>
      </w:r>
      <w:r w:rsidRPr="00EE2DFD">
        <w:rPr>
          <w:rFonts w:hint="eastAsia"/>
        </w:rPr>
        <w:t>、查明事實真相、滿足被害人與公眾的合理要求，為其主要任務。司法工作者唯有秉持同理心，「誠實面對案件、面對當事人」，正義才能伸張，被害人傷痛才能彌平。</w:t>
      </w:r>
    </w:p>
    <w:p w:rsidR="00D33FEC" w:rsidRPr="00EE2DFD" w:rsidRDefault="00D33FEC" w:rsidP="00D33FEC">
      <w:pPr>
        <w:pStyle w:val="5"/>
        <w:numPr>
          <w:ilvl w:val="4"/>
          <w:numId w:val="1"/>
        </w:numPr>
        <w:rPr>
          <w:rFonts w:hAnsi="標楷體"/>
          <w:szCs w:val="32"/>
        </w:rPr>
      </w:pPr>
      <w:r w:rsidRPr="00EE2DFD">
        <w:rPr>
          <w:rFonts w:hAnsi="標楷體" w:hint="eastAsia"/>
        </w:rPr>
        <w:t>由法院前述的說明可知，本件偵查檢察官所提出的各項證據資料，並不足以證明</w:t>
      </w:r>
      <w:r w:rsidR="00B546B2">
        <w:rPr>
          <w:rFonts w:hAnsi="標楷體" w:hint="eastAsia"/>
        </w:rPr>
        <w:t>蘇○坤</w:t>
      </w:r>
      <w:r w:rsidRPr="00EE2DFD">
        <w:rPr>
          <w:rFonts w:hAnsi="標楷體" w:hint="eastAsia"/>
        </w:rPr>
        <w:t>有檢察官起訴意旨所指與</w:t>
      </w:r>
      <w:r w:rsidR="00B546B2">
        <w:rPr>
          <w:rFonts w:hAnsi="標楷體" w:hint="eastAsia"/>
        </w:rPr>
        <w:t>郭○雄</w:t>
      </w:r>
      <w:r w:rsidRPr="00EE2DFD">
        <w:rPr>
          <w:rFonts w:hAnsi="標楷體" w:hint="eastAsia"/>
        </w:rPr>
        <w:t>共犯本件強劫而故意殺人未遂罪的犯行。原審同此認定，諭知</w:t>
      </w:r>
      <w:r w:rsidR="00B546B2">
        <w:rPr>
          <w:rFonts w:hAnsi="標楷體" w:hint="eastAsia"/>
        </w:rPr>
        <w:t>蘇○坤</w:t>
      </w:r>
      <w:r w:rsidRPr="00EE2DFD">
        <w:rPr>
          <w:rFonts w:hAnsi="標楷體" w:hint="eastAsia"/>
        </w:rPr>
        <w:t>此部分為無罪的判決，經核尚無違誤。偵查檢察官並未提出新事證，具狀提起上訴，請求法院撤銷改判云云，乃就原審採證的職權行使徒憑己見再為爭執，應認為無理由；臺灣高等檢察署檢察官雖然也作無罪論告，但因為偵查檢察官的上訴仍然合法存在，法院依法自應予以駁回。又承辦員警另案於75年6月19日逮捕</w:t>
      </w:r>
      <w:r w:rsidR="00B546B2">
        <w:rPr>
          <w:rFonts w:hAnsi="標楷體" w:hint="eastAsia"/>
        </w:rPr>
        <w:t>郭○雄</w:t>
      </w:r>
      <w:r w:rsidRPr="00EE2DFD">
        <w:rPr>
          <w:rFonts w:hAnsi="標楷體" w:hint="eastAsia"/>
        </w:rPr>
        <w:t>時，因為「作案手法似曾相識」，基於「靈感」而「大膽假設」，在已有</w:t>
      </w:r>
      <w:r w:rsidR="00B546B2">
        <w:rPr>
          <w:rFonts w:hAnsi="標楷體" w:hint="eastAsia"/>
        </w:rPr>
        <w:t>郭○雄</w:t>
      </w:r>
      <w:r w:rsidRPr="00EE2DFD">
        <w:rPr>
          <w:rFonts w:hAnsi="標楷體" w:hint="eastAsia"/>
        </w:rPr>
        <w:t>涉犯</w:t>
      </w:r>
      <w:r w:rsidR="000013C1">
        <w:rPr>
          <w:rFonts w:hAnsi="標楷體" w:hint="eastAsia"/>
        </w:rPr>
        <w:t>金○珍</w:t>
      </w:r>
      <w:r w:rsidRPr="00EE2DFD">
        <w:rPr>
          <w:rFonts w:hAnsi="標楷體" w:hint="eastAsia"/>
        </w:rPr>
        <w:t>銀樓搶案的偏見，為求破案的情況下，先對</w:t>
      </w:r>
      <w:r w:rsidR="00B546B2">
        <w:rPr>
          <w:rFonts w:hAnsi="標楷體" w:hint="eastAsia"/>
        </w:rPr>
        <w:t>郭○雄</w:t>
      </w:r>
      <w:r w:rsidRPr="00EE2DFD">
        <w:rPr>
          <w:rFonts w:hAnsi="標楷體" w:hint="eastAsia"/>
        </w:rPr>
        <w:t>施以刑求逼供行為，待</w:t>
      </w:r>
      <w:r w:rsidR="00B546B2">
        <w:rPr>
          <w:rFonts w:hAnsi="標楷體" w:hint="eastAsia"/>
        </w:rPr>
        <w:t>郭○雄</w:t>
      </w:r>
      <w:r w:rsidRPr="00EE2DFD">
        <w:rPr>
          <w:rFonts w:hAnsi="標楷體" w:hint="eastAsia"/>
        </w:rPr>
        <w:t>受迫供出</w:t>
      </w:r>
      <w:r w:rsidR="00B546B2">
        <w:rPr>
          <w:rFonts w:hAnsi="標楷體" w:hint="eastAsia"/>
        </w:rPr>
        <w:t>蘇○坤</w:t>
      </w:r>
      <w:r w:rsidRPr="00EE2DFD">
        <w:rPr>
          <w:rFonts w:hAnsi="標楷體" w:hint="eastAsia"/>
        </w:rPr>
        <w:t>時，承辦員警再逮捕並對</w:t>
      </w:r>
      <w:r w:rsidR="00B546B2">
        <w:rPr>
          <w:rFonts w:hAnsi="標楷體" w:hint="eastAsia"/>
        </w:rPr>
        <w:t>蘇○坤</w:t>
      </w:r>
      <w:r w:rsidRPr="00EE2DFD">
        <w:rPr>
          <w:rFonts w:hAnsi="標楷體" w:hint="eastAsia"/>
        </w:rPr>
        <w:t>施以刑求逼供行為，甚至違反</w:t>
      </w:r>
      <w:r w:rsidR="000013C1">
        <w:rPr>
          <w:rFonts w:hAnsi="標楷體" w:hint="eastAsia"/>
        </w:rPr>
        <w:t>陳○輝</w:t>
      </w:r>
      <w:r w:rsidRPr="00EE2DFD">
        <w:rPr>
          <w:rFonts w:hAnsi="標楷體" w:hint="eastAsia"/>
        </w:rPr>
        <w:t>、</w:t>
      </w:r>
      <w:r w:rsidR="000013C1">
        <w:rPr>
          <w:rFonts w:hAnsi="標楷體" w:hint="eastAsia"/>
        </w:rPr>
        <w:t>陳許○龍</w:t>
      </w:r>
      <w:r w:rsidRPr="00EE2DFD">
        <w:rPr>
          <w:rFonts w:hAnsi="標楷體" w:hint="eastAsia"/>
        </w:rPr>
        <w:t>的主觀意願，將2件取自</w:t>
      </w:r>
      <w:r w:rsidR="000013C1">
        <w:rPr>
          <w:rFonts w:hAnsi="標楷體" w:hint="eastAsia"/>
        </w:rPr>
        <w:t>寶○銀</w:t>
      </w:r>
      <w:r w:rsidRPr="00EE2DFD">
        <w:rPr>
          <w:rFonts w:hAnsi="標楷體" w:hint="eastAsia"/>
        </w:rPr>
        <w:t>樓的金飾發還與</w:t>
      </w:r>
      <w:r w:rsidR="000013C1">
        <w:rPr>
          <w:rFonts w:hAnsi="標楷體" w:hint="eastAsia"/>
        </w:rPr>
        <w:t>金○珍</w:t>
      </w:r>
      <w:r w:rsidRPr="00EE2DFD">
        <w:rPr>
          <w:rFonts w:hAnsi="標楷體" w:hint="eastAsia"/>
        </w:rPr>
        <w:t>銀樓，乃有本件超過長達32年的無罪、改判有罪確定、藏匿、家屬死諫、另件冤抑、入監服刑、再審、非常上訴、監察院調查、總統特赦</w:t>
      </w:r>
      <w:r w:rsidRPr="00EE2DFD">
        <w:rPr>
          <w:rFonts w:hAnsi="標楷體" w:hint="eastAsia"/>
        </w:rPr>
        <w:lastRenderedPageBreak/>
        <w:t>等等</w:t>
      </w:r>
      <w:r w:rsidR="00B546B2">
        <w:rPr>
          <w:rFonts w:hAnsi="標楷體" w:hint="eastAsia"/>
        </w:rPr>
        <w:t>蘇○坤</w:t>
      </w:r>
      <w:r w:rsidRPr="00EE2DFD">
        <w:rPr>
          <w:rFonts w:hAnsi="標楷體" w:hint="eastAsia"/>
        </w:rPr>
        <w:t>遭冤判、一再陳情、控訴、申冤的過程，參照上述說明所示，所有從事司法工作者應</w:t>
      </w:r>
      <w:r w:rsidRPr="00EE2DFD">
        <w:rPr>
          <w:rFonts w:hint="eastAsia"/>
        </w:rPr>
        <w:t>引以為戒</w:t>
      </w:r>
      <w:r w:rsidRPr="00EE2DFD">
        <w:rPr>
          <w:rFonts w:hAnsi="標楷體" w:hint="eastAsia"/>
        </w:rPr>
        <w:t>。</w:t>
      </w:r>
    </w:p>
    <w:p w:rsidR="00D33FEC" w:rsidRPr="00EE2DFD" w:rsidRDefault="00D33FEC" w:rsidP="00D33FEC">
      <w:pPr>
        <w:pStyle w:val="3"/>
        <w:numPr>
          <w:ilvl w:val="2"/>
          <w:numId w:val="1"/>
        </w:numPr>
        <w:rPr>
          <w:rFonts w:hAnsi="標楷體"/>
        </w:rPr>
      </w:pPr>
      <w:r w:rsidRPr="00EE2DFD">
        <w:rPr>
          <w:rFonts w:hAnsi="標楷體" w:hint="eastAsia"/>
        </w:rPr>
        <w:t>詢據</w:t>
      </w:r>
      <w:r w:rsidRPr="0038425A">
        <w:rPr>
          <w:rFonts w:hAnsi="標楷體" w:hint="eastAsia"/>
        </w:rPr>
        <w:t>當初承辦本案之相關人員</w:t>
      </w:r>
      <w:r w:rsidRPr="00EE2DFD">
        <w:rPr>
          <w:rFonts w:hAnsi="標楷體" w:hint="eastAsia"/>
        </w:rPr>
        <w:t>略以，調查委員問（許軍去部分）：「</w:t>
      </w:r>
      <w:r w:rsidR="00B546B2">
        <w:rPr>
          <w:rFonts w:hAnsi="標楷體" w:hint="eastAsia"/>
        </w:rPr>
        <w:t>蘇○坤</w:t>
      </w:r>
      <w:r w:rsidRPr="00EE2DFD">
        <w:rPr>
          <w:rFonts w:hAnsi="標楷體" w:hint="eastAsia"/>
        </w:rPr>
        <w:t>主張被刑求地點是青草湖派出所，移送到分局後，他表示有跟你說被刑求，並抱怨之前您就認識他，卻沒幫他被刑求之事說話。」許軍去答：「他沒有跟我講這個，不記得了。」調查委員問：「王文忠、張瑞雄辦案會不會打人？」許軍去答：「個人想法，應該不至於。」調查委員問：「</w:t>
      </w:r>
      <w:r w:rsidR="00B546B2">
        <w:rPr>
          <w:rFonts w:hAnsi="標楷體" w:hint="eastAsia"/>
        </w:rPr>
        <w:t>蘇○坤</w:t>
      </w:r>
      <w:r w:rsidRPr="00EE2DFD">
        <w:rPr>
          <w:rFonts w:hAnsi="標楷體" w:hint="eastAsia"/>
        </w:rPr>
        <w:t>先生陳稱：許軍去做我的筆錄，他曾當過我管區員警，他表示我沒給他好處。請表示意見？」許軍去答：「不可能。」調查委員問：「法院認定刑求地點在青草湖派出所，您否認有刑求，那可能就是王文忠跟張瑞雄？」許軍去答：「我不知道。」調查委員問（王文忠部分）：「法院改判無罪後，曾經有採用</w:t>
      </w:r>
      <w:r w:rsidR="00B546B2">
        <w:rPr>
          <w:rFonts w:hAnsi="標楷體" w:hint="eastAsia"/>
        </w:rPr>
        <w:t>蘇○坤</w:t>
      </w:r>
      <w:r w:rsidRPr="00EE2DFD">
        <w:rPr>
          <w:rFonts w:hAnsi="標楷體" w:hint="eastAsia"/>
        </w:rPr>
        <w:t>證詞：「刑警張瑞雄一直打我，我醒來以後又一直打我，另王文忠對我灌水，並恐嚇我有一個警報器，在下去會對他不利」。王文忠答：「我不可能會有這個動作。」調查委員問：「時間久了都不記得？否認刑求？」王文忠答：「不可能（刑求）。」調查委員問：「您有無聽聞早期警察辦案對嫌疑人動手動腳？」王文忠答：「我不知道。別人辦案我不會參與，也不會過問。」調查委員問：「究竟警察有無打人，</w:t>
      </w:r>
      <w:r w:rsidR="00B546B2">
        <w:rPr>
          <w:rFonts w:hAnsi="標楷體" w:hint="eastAsia"/>
        </w:rPr>
        <w:t>蘇○坤</w:t>
      </w:r>
      <w:r w:rsidRPr="00EE2DFD">
        <w:rPr>
          <w:rFonts w:hAnsi="標楷體" w:hint="eastAsia"/>
        </w:rPr>
        <w:t>有無犯案，你也不知道。你當時擔任刑警，有辦案的規矩和標準，你說你不曾打過人？」王文忠答：「不會。」調查委員問：「有些事情是不能做的。大家現在都否認有刑求情形，大家都沒打</w:t>
      </w:r>
      <w:r w:rsidR="00B546B2">
        <w:rPr>
          <w:rFonts w:hAnsi="標楷體" w:hint="eastAsia"/>
        </w:rPr>
        <w:t>蘇○坤</w:t>
      </w:r>
      <w:r w:rsidRPr="00EE2DFD">
        <w:rPr>
          <w:rFonts w:hAnsi="標楷體" w:hint="eastAsia"/>
        </w:rPr>
        <w:t>的話。」調查委員問（刁建生部分）：「</w:t>
      </w:r>
      <w:r w:rsidR="00B546B2">
        <w:rPr>
          <w:rFonts w:hAnsi="標楷體" w:hint="eastAsia"/>
        </w:rPr>
        <w:t>蘇○坤</w:t>
      </w:r>
      <w:r w:rsidRPr="00EE2DFD">
        <w:rPr>
          <w:rFonts w:hAnsi="標楷體" w:hint="eastAsia"/>
        </w:rPr>
        <w:t>沒有說您有參與不當取供的偵訊，從偵訊</w:t>
      </w:r>
      <w:r w:rsidRPr="00EE2DFD">
        <w:rPr>
          <w:rFonts w:hAnsi="標楷體" w:hint="eastAsia"/>
        </w:rPr>
        <w:lastRenderedPageBreak/>
        <w:t>到開記者會過程，你第1次看到他，他主張他被刑求，也想跟你訴苦。他說他第1次看到他的時候說：不承認就拿槍斃了你。」刁建生答：「分局長沒有領槍，再者筆錄都問完了，他不承認我也逼不了他，如果他有錄音說我有這樣講，否則他嘴巴講的事情就說我有做？我有在報紙上有看到他有這樣講。」等情。即當初承辦本案之相關人員均否認或推諉不知有刑求逼供之情事（惟其中主要對陳訴人進行刑求之員警張瑞雄已死亡）。</w:t>
      </w:r>
    </w:p>
    <w:p w:rsidR="00D33FEC" w:rsidRPr="00EE2DFD" w:rsidRDefault="00D33FEC" w:rsidP="00D33FEC">
      <w:pPr>
        <w:pStyle w:val="3"/>
        <w:numPr>
          <w:ilvl w:val="2"/>
          <w:numId w:val="1"/>
        </w:numPr>
        <w:rPr>
          <w:rFonts w:hAnsi="標楷體"/>
        </w:rPr>
      </w:pPr>
      <w:r w:rsidRPr="00EE2DFD">
        <w:rPr>
          <w:rFonts w:hAnsi="標楷體" w:hint="eastAsia"/>
        </w:rPr>
        <w:t>惟據上開臺灣高等法院再審判決詳加釐清，本案因</w:t>
      </w:r>
      <w:r w:rsidRPr="0038425A">
        <w:rPr>
          <w:rFonts w:hAnsi="標楷體" w:hint="eastAsia"/>
        </w:rPr>
        <w:t>承辦員警另案於</w:t>
      </w:r>
      <w:r w:rsidRPr="00EE2DFD">
        <w:rPr>
          <w:rFonts w:hAnsi="標楷體" w:hint="eastAsia"/>
        </w:rPr>
        <w:t>75年6月19日逮捕</w:t>
      </w:r>
      <w:r w:rsidR="00B546B2">
        <w:rPr>
          <w:rFonts w:hAnsi="標楷體" w:hint="eastAsia"/>
        </w:rPr>
        <w:t>郭○雄</w:t>
      </w:r>
      <w:r w:rsidRPr="00EE2DFD">
        <w:rPr>
          <w:rFonts w:hAnsi="標楷體" w:hint="eastAsia"/>
        </w:rPr>
        <w:t>時，因為「作案手法似曾相識」，基於「靈感」而「大膽假設」，在已有</w:t>
      </w:r>
      <w:r w:rsidR="00B546B2">
        <w:rPr>
          <w:rFonts w:hAnsi="標楷體" w:hint="eastAsia"/>
        </w:rPr>
        <w:t>郭○雄</w:t>
      </w:r>
      <w:r w:rsidRPr="00EE2DFD">
        <w:rPr>
          <w:rFonts w:hAnsi="標楷體" w:hint="eastAsia"/>
        </w:rPr>
        <w:t>涉犯</w:t>
      </w:r>
      <w:r w:rsidR="000013C1">
        <w:rPr>
          <w:rFonts w:hAnsi="標楷體" w:hint="eastAsia"/>
        </w:rPr>
        <w:t>金○珍</w:t>
      </w:r>
      <w:r w:rsidRPr="00EE2DFD">
        <w:rPr>
          <w:rFonts w:hAnsi="標楷體" w:hint="eastAsia"/>
        </w:rPr>
        <w:t>銀樓搶案的偏見，為求破案的情況下，先對</w:t>
      </w:r>
      <w:r w:rsidR="00B546B2">
        <w:rPr>
          <w:rFonts w:hAnsi="標楷體" w:hint="eastAsia"/>
        </w:rPr>
        <w:t>郭○雄</w:t>
      </w:r>
      <w:r w:rsidRPr="00EE2DFD">
        <w:rPr>
          <w:rFonts w:hAnsi="標楷體" w:hint="eastAsia"/>
        </w:rPr>
        <w:t>施以刑求逼供行為，待</w:t>
      </w:r>
      <w:r w:rsidR="00B546B2">
        <w:rPr>
          <w:rFonts w:hAnsi="標楷體" w:hint="eastAsia"/>
        </w:rPr>
        <w:t>郭○雄</w:t>
      </w:r>
      <w:r w:rsidRPr="00EE2DFD">
        <w:rPr>
          <w:rFonts w:hAnsi="標楷體" w:hint="eastAsia"/>
        </w:rPr>
        <w:t>受迫供出</w:t>
      </w:r>
      <w:r w:rsidR="00B546B2">
        <w:rPr>
          <w:rFonts w:hAnsi="標楷體" w:hint="eastAsia"/>
        </w:rPr>
        <w:t>蘇○坤</w:t>
      </w:r>
      <w:r w:rsidRPr="00EE2DFD">
        <w:rPr>
          <w:rFonts w:hAnsi="標楷體" w:hint="eastAsia"/>
        </w:rPr>
        <w:t>時，承辦員警再逮捕並對</w:t>
      </w:r>
      <w:r w:rsidR="00B546B2">
        <w:rPr>
          <w:rFonts w:hAnsi="標楷體" w:hint="eastAsia"/>
        </w:rPr>
        <w:t>蘇○坤</w:t>
      </w:r>
      <w:r w:rsidRPr="00EE2DFD">
        <w:rPr>
          <w:rFonts w:hAnsi="標楷體" w:hint="eastAsia"/>
        </w:rPr>
        <w:t>施以刑求逼供行為，甚至違反</w:t>
      </w:r>
      <w:r w:rsidR="000013C1">
        <w:rPr>
          <w:rFonts w:hAnsi="標楷體" w:hint="eastAsia"/>
        </w:rPr>
        <w:t>陳○輝</w:t>
      </w:r>
      <w:r w:rsidRPr="00EE2DFD">
        <w:rPr>
          <w:rFonts w:hAnsi="標楷體" w:hint="eastAsia"/>
        </w:rPr>
        <w:t>、</w:t>
      </w:r>
      <w:r w:rsidR="000013C1">
        <w:rPr>
          <w:rFonts w:hAnsi="標楷體" w:hint="eastAsia"/>
        </w:rPr>
        <w:t>陳許○龍</w:t>
      </w:r>
      <w:r w:rsidRPr="00EE2DFD">
        <w:rPr>
          <w:rFonts w:hAnsi="標楷體" w:hint="eastAsia"/>
        </w:rPr>
        <w:t>的主觀意願，將2件取自</w:t>
      </w:r>
      <w:r w:rsidR="000013C1">
        <w:rPr>
          <w:rFonts w:hAnsi="標楷體" w:hint="eastAsia"/>
        </w:rPr>
        <w:t>寶○銀</w:t>
      </w:r>
      <w:r w:rsidRPr="00EE2DFD">
        <w:rPr>
          <w:rFonts w:hAnsi="標楷體" w:hint="eastAsia"/>
        </w:rPr>
        <w:t>樓的金飾發還與</w:t>
      </w:r>
      <w:r w:rsidR="000013C1">
        <w:rPr>
          <w:rFonts w:hAnsi="標楷體" w:hint="eastAsia"/>
        </w:rPr>
        <w:t>金○珍</w:t>
      </w:r>
      <w:r w:rsidRPr="00EE2DFD">
        <w:rPr>
          <w:rFonts w:hAnsi="標楷體" w:hint="eastAsia"/>
        </w:rPr>
        <w:t>銀樓等情。另本案調查委員偕同陳訴人，親至新竹市警察局（本案發生時為</w:t>
      </w:r>
      <w:r w:rsidRPr="00EE2DFD">
        <w:rPr>
          <w:rFonts w:hAnsi="標楷體"/>
          <w:szCs w:val="32"/>
        </w:rPr>
        <w:t>新竹市警察局第一分局</w:t>
      </w:r>
      <w:r w:rsidRPr="00EE2DFD">
        <w:rPr>
          <w:rFonts w:hAnsi="標楷體" w:hint="eastAsia"/>
          <w:szCs w:val="32"/>
        </w:rPr>
        <w:t>）</w:t>
      </w:r>
      <w:r w:rsidRPr="0038425A">
        <w:rPr>
          <w:rFonts w:hAnsi="標楷體" w:hint="eastAsia"/>
        </w:rPr>
        <w:t>暨所屬第三分局青草湖派出所（陳訴人遭刑求之處所）現地履勘</w:t>
      </w:r>
      <w:r w:rsidRPr="00EE2DFD">
        <w:rPr>
          <w:rFonts w:hAnsi="標楷體" w:hint="eastAsia"/>
        </w:rPr>
        <w:t>，還原陳訴人遭刑求過程，查本案發生至今3</w:t>
      </w:r>
      <w:r w:rsidRPr="00EE2DFD">
        <w:rPr>
          <w:rFonts w:hAnsi="標楷體"/>
        </w:rPr>
        <w:t>8</w:t>
      </w:r>
      <w:r w:rsidRPr="00EE2DFD">
        <w:rPr>
          <w:rFonts w:hAnsi="標楷體" w:hint="eastAsia"/>
        </w:rPr>
        <w:t>年，</w:t>
      </w:r>
      <w:r w:rsidRPr="0038425A">
        <w:rPr>
          <w:rFonts w:hAnsi="標楷體" w:hint="eastAsia"/>
        </w:rPr>
        <w:t>陳訴人</w:t>
      </w:r>
      <w:r w:rsidRPr="00EE2DFD">
        <w:rPr>
          <w:rFonts w:hAnsi="標楷體" w:hint="eastAsia"/>
        </w:rPr>
        <w:t>仍能有條不紊且鉅細靡遺敘述其遭刑求之過程，應非捏造。</w:t>
      </w:r>
    </w:p>
    <w:p w:rsidR="00D33FEC" w:rsidRPr="0038425A" w:rsidRDefault="00D33FEC" w:rsidP="00D33FEC">
      <w:pPr>
        <w:pStyle w:val="3"/>
        <w:numPr>
          <w:ilvl w:val="2"/>
          <w:numId w:val="1"/>
        </w:numPr>
        <w:rPr>
          <w:rFonts w:hAnsi="標楷體"/>
        </w:rPr>
      </w:pPr>
      <w:r w:rsidRPr="00EE2DFD">
        <w:rPr>
          <w:rFonts w:hAnsi="標楷體" w:hint="eastAsia"/>
        </w:rPr>
        <w:t>綜上，承辦本案之（原</w:t>
      </w:r>
      <w:r w:rsidRPr="00EE2DFD">
        <w:rPr>
          <w:rFonts w:hAnsi="標楷體" w:hint="eastAsia"/>
          <w:szCs w:val="32"/>
        </w:rPr>
        <w:t>）</w:t>
      </w:r>
      <w:r w:rsidRPr="00EE2DFD">
        <w:rPr>
          <w:rFonts w:hAnsi="標楷體"/>
          <w:szCs w:val="32"/>
        </w:rPr>
        <w:t>新竹市警察局第一分局</w:t>
      </w:r>
      <w:r w:rsidRPr="00EE2DFD">
        <w:rPr>
          <w:rFonts w:hAnsi="標楷體" w:hint="eastAsia"/>
        </w:rPr>
        <w:t>相關司法警察（官），因</w:t>
      </w:r>
      <w:r w:rsidRPr="0038425A">
        <w:rPr>
          <w:rFonts w:hAnsi="標楷體" w:hint="eastAsia"/>
        </w:rPr>
        <w:t>另案於</w:t>
      </w:r>
      <w:r w:rsidRPr="00EE2DFD">
        <w:rPr>
          <w:rFonts w:hAnsi="標楷體" w:hint="eastAsia"/>
        </w:rPr>
        <w:t>75年6月19日逮捕</w:t>
      </w:r>
      <w:r w:rsidR="00B546B2">
        <w:rPr>
          <w:rFonts w:hAnsi="標楷體" w:hint="eastAsia"/>
        </w:rPr>
        <w:t>郭○雄</w:t>
      </w:r>
      <w:r w:rsidRPr="00EE2DFD">
        <w:rPr>
          <w:rFonts w:hAnsi="標楷體" w:hint="eastAsia"/>
        </w:rPr>
        <w:t>時，因為「作案手法似曾相識」，基於「靈感」而「大膽假設」，在已有</w:t>
      </w:r>
      <w:r w:rsidR="00B546B2">
        <w:rPr>
          <w:rFonts w:hAnsi="標楷體" w:hint="eastAsia"/>
        </w:rPr>
        <w:t>郭○雄</w:t>
      </w:r>
      <w:r w:rsidRPr="00EE2DFD">
        <w:rPr>
          <w:rFonts w:hAnsi="標楷體" w:hint="eastAsia"/>
        </w:rPr>
        <w:t>涉犯</w:t>
      </w:r>
      <w:r w:rsidR="000013C1">
        <w:rPr>
          <w:rFonts w:hAnsi="標楷體" w:hint="eastAsia"/>
        </w:rPr>
        <w:t>金○珍</w:t>
      </w:r>
      <w:r w:rsidRPr="00EE2DFD">
        <w:rPr>
          <w:rFonts w:hAnsi="標楷體" w:hint="eastAsia"/>
        </w:rPr>
        <w:t>銀樓搶案的偏見，為求破案的情況下，先對</w:t>
      </w:r>
      <w:r w:rsidR="00B546B2">
        <w:rPr>
          <w:rFonts w:hAnsi="標楷體" w:hint="eastAsia"/>
        </w:rPr>
        <w:t>郭○雄</w:t>
      </w:r>
      <w:r w:rsidRPr="00EE2DFD">
        <w:rPr>
          <w:rFonts w:hAnsi="標楷體" w:hint="eastAsia"/>
        </w:rPr>
        <w:t>施以刑求逼供行為，待</w:t>
      </w:r>
      <w:r w:rsidR="00B546B2">
        <w:rPr>
          <w:rFonts w:hAnsi="標楷體" w:hint="eastAsia"/>
        </w:rPr>
        <w:t>郭○雄</w:t>
      </w:r>
      <w:r w:rsidRPr="00EE2DFD">
        <w:rPr>
          <w:rFonts w:hAnsi="標楷體" w:hint="eastAsia"/>
        </w:rPr>
        <w:t>受迫供出</w:t>
      </w:r>
      <w:r w:rsidR="00B546B2">
        <w:rPr>
          <w:rFonts w:hAnsi="標楷體" w:hint="eastAsia"/>
        </w:rPr>
        <w:t>蘇○坤</w:t>
      </w:r>
      <w:r w:rsidRPr="00EE2DFD">
        <w:rPr>
          <w:rFonts w:hAnsi="標楷體" w:hint="eastAsia"/>
        </w:rPr>
        <w:t>時，承辦員警再逮捕並對</w:t>
      </w:r>
      <w:r w:rsidR="00B546B2">
        <w:rPr>
          <w:rFonts w:hAnsi="標楷體" w:hint="eastAsia"/>
        </w:rPr>
        <w:t>蘇○坤</w:t>
      </w:r>
      <w:r w:rsidRPr="00EE2DFD">
        <w:rPr>
          <w:rFonts w:hAnsi="標楷體" w:hint="eastAsia"/>
        </w:rPr>
        <w:t>施以刑求逼供行為，甚至違反</w:t>
      </w:r>
      <w:r w:rsidR="000013C1">
        <w:rPr>
          <w:rFonts w:hAnsi="標楷體" w:hint="eastAsia"/>
        </w:rPr>
        <w:t>陳</w:t>
      </w:r>
      <w:r w:rsidR="000013C1">
        <w:rPr>
          <w:rFonts w:hAnsi="標楷體" w:hint="eastAsia"/>
        </w:rPr>
        <w:lastRenderedPageBreak/>
        <w:t>○輝</w:t>
      </w:r>
      <w:r w:rsidRPr="00EE2DFD">
        <w:rPr>
          <w:rFonts w:hAnsi="標楷體" w:hint="eastAsia"/>
        </w:rPr>
        <w:t>、</w:t>
      </w:r>
      <w:r w:rsidR="000013C1">
        <w:rPr>
          <w:rFonts w:hAnsi="標楷體" w:hint="eastAsia"/>
        </w:rPr>
        <w:t>陳許○龍</w:t>
      </w:r>
      <w:r w:rsidRPr="00EE2DFD">
        <w:rPr>
          <w:rFonts w:hAnsi="標楷體" w:hint="eastAsia"/>
        </w:rPr>
        <w:t>的主觀意願，將2件取自</w:t>
      </w:r>
      <w:r w:rsidR="000013C1">
        <w:rPr>
          <w:rFonts w:hAnsi="標楷體" w:hint="eastAsia"/>
        </w:rPr>
        <w:t>寶○銀</w:t>
      </w:r>
      <w:r w:rsidRPr="00EE2DFD">
        <w:rPr>
          <w:rFonts w:hAnsi="標楷體" w:hint="eastAsia"/>
        </w:rPr>
        <w:t>樓的金飾發還與</w:t>
      </w:r>
      <w:r w:rsidR="000013C1">
        <w:rPr>
          <w:rFonts w:hAnsi="標楷體" w:hint="eastAsia"/>
        </w:rPr>
        <w:t>金○珍</w:t>
      </w:r>
      <w:r w:rsidRPr="00EE2DFD">
        <w:rPr>
          <w:rFonts w:hAnsi="標楷體" w:hint="eastAsia"/>
        </w:rPr>
        <w:t>銀樓，乃致陳訴人纏訟數十年，不僅嚴重損及人民權利，並斲喪政府公權力及司法公信力，均有嚴重違失。</w:t>
      </w:r>
    </w:p>
    <w:p w:rsidR="00D33FEC" w:rsidRPr="00EE2DFD" w:rsidRDefault="00D33FEC" w:rsidP="00D33FEC">
      <w:pPr>
        <w:pStyle w:val="2"/>
        <w:numPr>
          <w:ilvl w:val="1"/>
          <w:numId w:val="1"/>
        </w:numPr>
        <w:kinsoku w:val="0"/>
        <w:overflowPunct/>
        <w:autoSpaceDE/>
        <w:autoSpaceDN/>
        <w:ind w:left="1020" w:hanging="680"/>
        <w:rPr>
          <w:rFonts w:hAnsi="標楷體"/>
          <w:b w:val="0"/>
        </w:rPr>
      </w:pPr>
      <w:r w:rsidRPr="00EE2DFD">
        <w:rPr>
          <w:rFonts w:hAnsi="標楷體" w:hint="eastAsia"/>
        </w:rPr>
        <w:t>本案</w:t>
      </w:r>
      <w:r w:rsidRPr="00EE2DFD">
        <w:rPr>
          <w:rFonts w:hAnsi="標楷體"/>
        </w:rPr>
        <w:t>75</w:t>
      </w:r>
      <w:r w:rsidRPr="00EE2DFD">
        <w:rPr>
          <w:rFonts w:hAnsi="標楷體" w:hint="eastAsia"/>
        </w:rPr>
        <w:t>年</w:t>
      </w:r>
      <w:r w:rsidRPr="00EE2DFD">
        <w:rPr>
          <w:rFonts w:hAnsi="標楷體"/>
        </w:rPr>
        <w:t>6</w:t>
      </w:r>
      <w:r w:rsidRPr="00EE2DFD">
        <w:rPr>
          <w:rFonts w:hAnsi="標楷體" w:hint="eastAsia"/>
        </w:rPr>
        <w:t>月</w:t>
      </w:r>
      <w:r w:rsidRPr="00EE2DFD">
        <w:rPr>
          <w:rFonts w:hAnsi="標楷體"/>
        </w:rPr>
        <w:t>19</w:t>
      </w:r>
      <w:r w:rsidRPr="00EE2DFD">
        <w:rPr>
          <w:rFonts w:hAnsi="標楷體" w:hint="eastAsia"/>
        </w:rPr>
        <w:t>日</w:t>
      </w:r>
      <w:r w:rsidRPr="00EE2DFD">
        <w:rPr>
          <w:rFonts w:hAnsi="標楷體"/>
        </w:rPr>
        <w:t>9</w:t>
      </w:r>
      <w:r w:rsidRPr="00EE2DFD">
        <w:rPr>
          <w:rFonts w:hAnsi="標楷體" w:hint="eastAsia"/>
        </w:rPr>
        <w:t>時許，由員警許軍去訊問及製作之偵訊筆錄，第</w:t>
      </w:r>
      <w:r w:rsidRPr="00EE2DFD">
        <w:rPr>
          <w:rFonts w:hAnsi="標楷體"/>
        </w:rPr>
        <w:t>2</w:t>
      </w:r>
      <w:r w:rsidRPr="00EE2DFD">
        <w:rPr>
          <w:rFonts w:hAnsi="標楷體" w:hint="eastAsia"/>
        </w:rPr>
        <w:t>頁第</w:t>
      </w:r>
      <w:r w:rsidRPr="00EE2DFD">
        <w:rPr>
          <w:rFonts w:hAnsi="標楷體"/>
        </w:rPr>
        <w:t>8</w:t>
      </w:r>
      <w:r w:rsidRPr="00EE2DFD">
        <w:rPr>
          <w:rFonts w:hAnsi="標楷體" w:hint="eastAsia"/>
        </w:rPr>
        <w:t>行「藍色」字跡處</w:t>
      </w:r>
      <w:r w:rsidRPr="00EE2DFD">
        <w:rPr>
          <w:rFonts w:hAnsi="標楷體"/>
        </w:rPr>
        <w:t>A1</w:t>
      </w:r>
      <w:r w:rsidRPr="00EE2DFD">
        <w:rPr>
          <w:rFonts w:hAnsi="標楷體" w:hint="eastAsia"/>
        </w:rPr>
        <w:t>（修改處）及末行「被談話人（</w:t>
      </w:r>
      <w:r w:rsidR="00B546B2">
        <w:rPr>
          <w:rFonts w:hAnsi="標楷體" w:hint="eastAsia"/>
        </w:rPr>
        <w:t>蘇○坤</w:t>
      </w:r>
      <w:r w:rsidRPr="00EE2DFD">
        <w:rPr>
          <w:rFonts w:hAnsi="標楷體" w:hint="eastAsia"/>
        </w:rPr>
        <w:t>）」A</w:t>
      </w:r>
      <w:r w:rsidRPr="00EE2DFD">
        <w:rPr>
          <w:rFonts w:hAnsi="標楷體"/>
        </w:rPr>
        <w:t>2</w:t>
      </w:r>
      <w:r w:rsidRPr="00EE2DFD">
        <w:rPr>
          <w:rFonts w:hAnsi="標楷體" w:hint="eastAsia"/>
        </w:rPr>
        <w:t>（署押處），經法務部調查局鑑定結果為：「指紋因紋線特徵不清，歉難鑑定。」一節，員警許軍去雖否認不是</w:t>
      </w:r>
      <w:r w:rsidR="00B546B2">
        <w:rPr>
          <w:rFonts w:hAnsi="標楷體" w:hint="eastAsia"/>
        </w:rPr>
        <w:t>蘇○坤</w:t>
      </w:r>
      <w:r w:rsidRPr="00EE2DFD">
        <w:rPr>
          <w:rFonts w:hAnsi="標楷體" w:hint="eastAsia"/>
        </w:rPr>
        <w:t>的指紋，但其可能情形為：「1、確實非</w:t>
      </w:r>
      <w:r w:rsidR="00B546B2">
        <w:rPr>
          <w:rFonts w:hAnsi="標楷體" w:hint="eastAsia"/>
        </w:rPr>
        <w:t>蘇○坤</w:t>
      </w:r>
      <w:r w:rsidRPr="00EE2DFD">
        <w:rPr>
          <w:rFonts w:hAnsi="標楷體" w:hint="eastAsia"/>
        </w:rPr>
        <w:t>的指紋。2、縱為</w:t>
      </w:r>
      <w:r w:rsidR="00B546B2">
        <w:rPr>
          <w:rFonts w:hAnsi="標楷體" w:hint="eastAsia"/>
        </w:rPr>
        <w:t>蘇○坤</w:t>
      </w:r>
      <w:r w:rsidRPr="00EE2DFD">
        <w:rPr>
          <w:rFonts w:hAnsi="標楷體" w:hint="eastAsia"/>
        </w:rPr>
        <w:t>的指紋採集卻模糊不清。」即承辦員警於</w:t>
      </w:r>
      <w:r w:rsidRPr="00EE2DFD">
        <w:rPr>
          <w:rFonts w:hAnsi="標楷體"/>
        </w:rPr>
        <w:t>製作</w:t>
      </w:r>
      <w:r w:rsidRPr="00EE2DFD">
        <w:rPr>
          <w:rFonts w:hAnsi="標楷體" w:hint="eastAsia"/>
        </w:rPr>
        <w:t>刑事案件</w:t>
      </w:r>
      <w:r w:rsidRPr="00EE2DFD">
        <w:rPr>
          <w:rFonts w:hAnsi="標楷體"/>
        </w:rPr>
        <w:t>筆錄</w:t>
      </w:r>
      <w:r w:rsidRPr="00EE2DFD">
        <w:rPr>
          <w:rFonts w:hAnsi="標楷體" w:hint="eastAsia"/>
        </w:rPr>
        <w:t>有</w:t>
      </w:r>
      <w:r w:rsidRPr="00EE2DFD">
        <w:rPr>
          <w:rFonts w:hAnsi="標楷體"/>
        </w:rPr>
        <w:t>重</w:t>
      </w:r>
      <w:r w:rsidRPr="00EE2DFD">
        <w:rPr>
          <w:rFonts w:hAnsi="標楷體" w:hint="eastAsia"/>
        </w:rPr>
        <w:t>大</w:t>
      </w:r>
      <w:r w:rsidRPr="00EE2DFD">
        <w:rPr>
          <w:rFonts w:hAnsi="標楷體"/>
        </w:rPr>
        <w:t>瑕疵</w:t>
      </w:r>
      <w:r w:rsidRPr="00EE2DFD">
        <w:rPr>
          <w:rFonts w:hAnsi="標楷體" w:hint="eastAsia"/>
        </w:rPr>
        <w:t>，嚴重影響</w:t>
      </w:r>
      <w:r w:rsidRPr="00EE2DFD">
        <w:rPr>
          <w:rFonts w:hAnsi="標楷體"/>
        </w:rPr>
        <w:t>刑事被告權益</w:t>
      </w:r>
      <w:r w:rsidRPr="00EE2DFD">
        <w:rPr>
          <w:rFonts w:hAnsi="標楷體" w:hint="eastAsia"/>
        </w:rPr>
        <w:t>，允堪認定，（原）</w:t>
      </w:r>
      <w:r w:rsidRPr="00EE2DFD">
        <w:rPr>
          <w:rFonts w:hAnsi="標楷體"/>
        </w:rPr>
        <w:t>新竹市警察局第一分局</w:t>
      </w:r>
      <w:r w:rsidRPr="00EE2DFD">
        <w:rPr>
          <w:rFonts w:hAnsi="標楷體" w:hint="eastAsia"/>
        </w:rPr>
        <w:t>相關司法警察（官），應於偵查犯罪中輔助檢察官，層層簽核把關下，卻竟皆未察基層員警之違失，而將有</w:t>
      </w:r>
      <w:r w:rsidRPr="00EE2DFD">
        <w:rPr>
          <w:rFonts w:hAnsi="標楷體"/>
        </w:rPr>
        <w:t>重</w:t>
      </w:r>
      <w:r w:rsidRPr="00EE2DFD">
        <w:rPr>
          <w:rFonts w:hAnsi="標楷體" w:hint="eastAsia"/>
        </w:rPr>
        <w:t>大</w:t>
      </w:r>
      <w:r w:rsidRPr="00EE2DFD">
        <w:rPr>
          <w:rFonts w:hAnsi="標楷體"/>
        </w:rPr>
        <w:t>瑕疵</w:t>
      </w:r>
      <w:r w:rsidRPr="00EE2DFD">
        <w:rPr>
          <w:rFonts w:hAnsi="標楷體" w:hint="eastAsia"/>
        </w:rPr>
        <w:t>刑事案件</w:t>
      </w:r>
      <w:r w:rsidRPr="00EE2DFD">
        <w:rPr>
          <w:rFonts w:hAnsi="標楷體"/>
        </w:rPr>
        <w:t>筆錄</w:t>
      </w:r>
      <w:r w:rsidRPr="00EE2DFD">
        <w:rPr>
          <w:rFonts w:hAnsi="標楷體" w:hint="eastAsia"/>
        </w:rPr>
        <w:t>移送至檢察機關，亦有違失。</w:t>
      </w:r>
    </w:p>
    <w:p w:rsidR="00D33FEC" w:rsidRPr="0038425A" w:rsidRDefault="00D33FEC" w:rsidP="00D33FEC">
      <w:pPr>
        <w:pStyle w:val="3"/>
        <w:numPr>
          <w:ilvl w:val="2"/>
          <w:numId w:val="1"/>
        </w:numPr>
      </w:pPr>
      <w:r w:rsidRPr="0038425A">
        <w:rPr>
          <w:rFonts w:hAnsi="標楷體" w:cs="新細明體"/>
          <w:kern w:val="0"/>
          <w:szCs w:val="32"/>
        </w:rPr>
        <w:t>陳訴人於本院證述時表示，其之警詢筆錄上</w:t>
      </w:r>
      <w:r w:rsidRPr="00EE2DFD">
        <w:rPr>
          <w:rFonts w:hAnsi="標楷體" w:cs="新細明體" w:hint="eastAsia"/>
          <w:kern w:val="0"/>
          <w:szCs w:val="32"/>
        </w:rPr>
        <w:t>（下稱</w:t>
      </w:r>
      <w:r w:rsidRPr="00EE2DFD">
        <w:rPr>
          <w:rFonts w:hAnsi="標楷體" w:hint="eastAsia"/>
        </w:rPr>
        <w:t>系爭</w:t>
      </w:r>
      <w:r w:rsidRPr="0038425A">
        <w:rPr>
          <w:rFonts w:hAnsi="標楷體" w:hint="eastAsia"/>
        </w:rPr>
        <w:t>偵訊筆錄</w:t>
      </w:r>
      <w:r w:rsidR="007F23E3">
        <w:rPr>
          <w:rFonts w:hAnsi="標楷體" w:cs="新細明體" w:hint="eastAsia"/>
          <w:kern w:val="0"/>
          <w:szCs w:val="32"/>
        </w:rPr>
        <w:t>-</w:t>
      </w:r>
      <w:r w:rsidR="007F23E3">
        <w:rPr>
          <w:rFonts w:hAnsi="標楷體" w:cs="新細明體"/>
          <w:kern w:val="0"/>
          <w:szCs w:val="32"/>
        </w:rPr>
        <w:t>-</w:t>
      </w:r>
      <w:r w:rsidR="007F23E3">
        <w:rPr>
          <w:rFonts w:hAnsi="標楷體" w:cs="新細明體" w:hint="eastAsia"/>
          <w:kern w:val="0"/>
          <w:szCs w:val="32"/>
        </w:rPr>
        <w:t>因內容涉及個人資料保護故不登載之</w:t>
      </w:r>
      <w:r w:rsidRPr="00EE2DFD">
        <w:rPr>
          <w:rFonts w:hAnsi="標楷體" w:cs="新細明體" w:hint="eastAsia"/>
          <w:kern w:val="0"/>
          <w:szCs w:val="32"/>
        </w:rPr>
        <w:t>）</w:t>
      </w:r>
      <w:r w:rsidRPr="00EE2DFD">
        <w:rPr>
          <w:rFonts w:hAnsi="標楷體" w:cs="新細明體"/>
          <w:kern w:val="0"/>
          <w:szCs w:val="32"/>
        </w:rPr>
        <w:t>有一修</w:t>
      </w:r>
      <w:r w:rsidRPr="00EE2DFD">
        <w:t>改處並非由其親蓋之指紋等情</w:t>
      </w:r>
      <w:r w:rsidRPr="00EE2DFD">
        <w:rPr>
          <w:rFonts w:hint="eastAsia"/>
        </w:rPr>
        <w:t>，</w:t>
      </w:r>
      <w:r w:rsidRPr="00EE2DFD">
        <w:t>攸關刑事被告權益及警方製作筆錄之嚴重瑕疵等情，委請</w:t>
      </w:r>
      <w:r w:rsidRPr="00EE2DFD">
        <w:rPr>
          <w:rFonts w:hint="eastAsia"/>
        </w:rPr>
        <w:t>法務部調查局</w:t>
      </w:r>
      <w:r w:rsidRPr="00EE2DFD">
        <w:t>協助辦理陳訴人指紋採集及鑑定</w:t>
      </w:r>
      <w:r w:rsidRPr="00EE2DFD">
        <w:rPr>
          <w:rFonts w:hint="eastAsia"/>
        </w:rPr>
        <w:t>結果，如下：</w:t>
      </w:r>
      <w:r w:rsidRPr="0038425A">
        <w:rPr>
          <w:rStyle w:val="afd"/>
        </w:rPr>
        <w:footnoteReference w:id="2"/>
      </w:r>
    </w:p>
    <w:p w:rsidR="00D33FEC" w:rsidRPr="00EE2DFD" w:rsidRDefault="00D33FEC" w:rsidP="00D33FEC">
      <w:pPr>
        <w:pStyle w:val="4"/>
        <w:numPr>
          <w:ilvl w:val="3"/>
          <w:numId w:val="1"/>
        </w:numPr>
      </w:pPr>
      <w:r w:rsidRPr="00EE2DFD">
        <w:rPr>
          <w:rFonts w:hint="eastAsia"/>
        </w:rPr>
        <w:t>偵訊筆錄（</w:t>
      </w:r>
      <w:r w:rsidRPr="00EE2DFD">
        <w:t>75</w:t>
      </w:r>
      <w:r w:rsidRPr="00EE2DFD">
        <w:rPr>
          <w:rFonts w:hint="eastAsia"/>
        </w:rPr>
        <w:t>年</w:t>
      </w:r>
      <w:r w:rsidRPr="00EE2DFD">
        <w:t>6</w:t>
      </w:r>
      <w:r w:rsidRPr="00EE2DFD">
        <w:rPr>
          <w:rFonts w:hint="eastAsia"/>
        </w:rPr>
        <w:t>月</w:t>
      </w:r>
      <w:r w:rsidRPr="00EE2DFD">
        <w:t>19</w:t>
      </w:r>
      <w:r w:rsidRPr="00EE2DFD">
        <w:rPr>
          <w:rFonts w:hint="eastAsia"/>
        </w:rPr>
        <w:t>日</w:t>
      </w:r>
      <w:r w:rsidRPr="00EE2DFD">
        <w:t>9</w:t>
      </w:r>
      <w:r w:rsidRPr="00EE2DFD">
        <w:rPr>
          <w:rFonts w:hint="eastAsia"/>
        </w:rPr>
        <w:t>時，訊問人及筆錄人：許軍去）第</w:t>
      </w:r>
      <w:r w:rsidRPr="00EE2DFD">
        <w:t>2</w:t>
      </w:r>
      <w:r w:rsidRPr="00EE2DFD">
        <w:rPr>
          <w:rFonts w:hint="eastAsia"/>
        </w:rPr>
        <w:t>頁第</w:t>
      </w:r>
      <w:r w:rsidRPr="00EE2DFD">
        <w:t>8</w:t>
      </w:r>
      <w:r w:rsidRPr="00EE2DFD">
        <w:rPr>
          <w:rFonts w:hint="eastAsia"/>
        </w:rPr>
        <w:t>行「藍色」字跡處</w:t>
      </w:r>
      <w:r w:rsidRPr="00EE2DFD">
        <w:t>A1</w:t>
      </w:r>
      <w:r w:rsidRPr="00EE2DFD">
        <w:rPr>
          <w:rFonts w:hint="eastAsia"/>
        </w:rPr>
        <w:t>及末行「被談話人」A</w:t>
      </w:r>
      <w:r w:rsidRPr="00EE2DFD">
        <w:t>2</w:t>
      </w:r>
      <w:r w:rsidRPr="00EE2DFD">
        <w:rPr>
          <w:rFonts w:hint="eastAsia"/>
        </w:rPr>
        <w:t>、偵訊筆錄（</w:t>
      </w:r>
      <w:r w:rsidRPr="00EE2DFD">
        <w:t>75</w:t>
      </w:r>
      <w:r w:rsidRPr="00EE2DFD">
        <w:rPr>
          <w:rFonts w:hint="eastAsia"/>
        </w:rPr>
        <w:t>年</w:t>
      </w:r>
      <w:r w:rsidRPr="00EE2DFD">
        <w:t>6</w:t>
      </w:r>
      <w:r w:rsidRPr="00EE2DFD">
        <w:rPr>
          <w:rFonts w:hint="eastAsia"/>
        </w:rPr>
        <w:t>月</w:t>
      </w:r>
      <w:r w:rsidRPr="00EE2DFD">
        <w:t>19</w:t>
      </w:r>
      <w:r w:rsidRPr="00EE2DFD">
        <w:rPr>
          <w:rFonts w:hint="eastAsia"/>
        </w:rPr>
        <w:t>日</w:t>
      </w:r>
      <w:r w:rsidRPr="00EE2DFD">
        <w:t>17</w:t>
      </w:r>
      <w:r w:rsidRPr="00EE2DFD">
        <w:rPr>
          <w:rFonts w:hint="eastAsia"/>
        </w:rPr>
        <w:t>時，訊問人及筆錄人：張瑞雄）末行「被訊問人」</w:t>
      </w:r>
      <w:r w:rsidRPr="00EE2DFD">
        <w:t>A3</w:t>
      </w:r>
      <w:r w:rsidRPr="00EE2DFD">
        <w:rPr>
          <w:rFonts w:hint="eastAsia"/>
        </w:rPr>
        <w:t>所捺爭議指紋依序編為</w:t>
      </w:r>
      <w:r w:rsidRPr="00EE2DFD">
        <w:t>A1</w:t>
      </w:r>
      <w:r w:rsidRPr="00EE2DFD">
        <w:rPr>
          <w:rFonts w:hint="eastAsia"/>
        </w:rPr>
        <w:t>〜</w:t>
      </w:r>
      <w:r w:rsidRPr="00EE2DFD">
        <w:t>A3</w:t>
      </w:r>
      <w:r w:rsidRPr="00EE2DFD">
        <w:rPr>
          <w:rFonts w:hint="eastAsia"/>
        </w:rPr>
        <w:t>類指紋。</w:t>
      </w:r>
    </w:p>
    <w:p w:rsidR="00D33FEC" w:rsidRPr="00EE2DFD" w:rsidRDefault="00D33FEC" w:rsidP="00D33FEC">
      <w:pPr>
        <w:pStyle w:val="4"/>
        <w:numPr>
          <w:ilvl w:val="3"/>
          <w:numId w:val="1"/>
        </w:numPr>
      </w:pPr>
      <w:r w:rsidRPr="00EE2DFD">
        <w:rPr>
          <w:rFonts w:hint="eastAsia"/>
        </w:rPr>
        <w:t>法務部調查局新竹市調查站</w:t>
      </w:r>
      <w:r w:rsidRPr="00EE2DFD">
        <w:t>113</w:t>
      </w:r>
      <w:r w:rsidRPr="00EE2DFD">
        <w:rPr>
          <w:rFonts w:hint="eastAsia"/>
        </w:rPr>
        <w:t>年</w:t>
      </w:r>
      <w:r w:rsidRPr="00EE2DFD">
        <w:t>6</w:t>
      </w:r>
      <w:r w:rsidRPr="00EE2DFD">
        <w:rPr>
          <w:rFonts w:hint="eastAsia"/>
        </w:rPr>
        <w:t>月</w:t>
      </w:r>
      <w:r w:rsidRPr="00EE2DFD">
        <w:t>27</w:t>
      </w:r>
      <w:r w:rsidRPr="00EE2DFD">
        <w:rPr>
          <w:rFonts w:hint="eastAsia"/>
        </w:rPr>
        <w:t>日調竹</w:t>
      </w:r>
      <w:r w:rsidRPr="00EE2DFD">
        <w:rPr>
          <w:rFonts w:hint="eastAsia"/>
        </w:rPr>
        <w:lastRenderedPageBreak/>
        <w:t>肅字第</w:t>
      </w:r>
      <w:r w:rsidRPr="00EE2DFD">
        <w:t>11379517310</w:t>
      </w:r>
      <w:r w:rsidRPr="00EE2DFD">
        <w:rPr>
          <w:rFonts w:hint="eastAsia"/>
        </w:rPr>
        <w:t>號書函採集之</w:t>
      </w:r>
      <w:r w:rsidR="00B546B2">
        <w:rPr>
          <w:rFonts w:hint="eastAsia"/>
        </w:rPr>
        <w:t>蘇○坤</w:t>
      </w:r>
      <w:r w:rsidRPr="00EE2DFD">
        <w:rPr>
          <w:rFonts w:hint="eastAsia"/>
        </w:rPr>
        <w:t>指紋卡片；其上所捺「左拇指」參考指紋編為</w:t>
      </w:r>
      <w:r w:rsidRPr="00EE2DFD">
        <w:t>B</w:t>
      </w:r>
      <w:r w:rsidRPr="00EE2DFD">
        <w:rPr>
          <w:rFonts w:hint="eastAsia"/>
        </w:rPr>
        <w:t>類指紋。</w:t>
      </w:r>
    </w:p>
    <w:p w:rsidR="00D33FEC" w:rsidRPr="00EE2DFD" w:rsidRDefault="00D33FEC" w:rsidP="00D33FEC">
      <w:pPr>
        <w:pStyle w:val="4"/>
        <w:numPr>
          <w:ilvl w:val="3"/>
          <w:numId w:val="1"/>
        </w:numPr>
      </w:pPr>
      <w:r w:rsidRPr="00EE2DFD">
        <w:rPr>
          <w:rFonts w:hint="eastAsia"/>
        </w:rPr>
        <w:t>鑑定項目：指紋鑑定。鑑定方法：指紋鑑定標準作業程序</w:t>
      </w:r>
      <w:r w:rsidRPr="00EE2DFD">
        <w:t>MJIB-QDE-SOP-M11</w:t>
      </w:r>
      <w:r w:rsidRPr="00EE2DFD">
        <w:rPr>
          <w:rFonts w:hint="eastAsia"/>
        </w:rPr>
        <w:t>。</w:t>
      </w:r>
    </w:p>
    <w:p w:rsidR="00D33FEC" w:rsidRPr="00EE2DFD" w:rsidRDefault="00D33FEC" w:rsidP="00D33FEC">
      <w:pPr>
        <w:pStyle w:val="4"/>
        <w:numPr>
          <w:ilvl w:val="3"/>
          <w:numId w:val="1"/>
        </w:numPr>
      </w:pPr>
      <w:r w:rsidRPr="00EE2DFD">
        <w:rPr>
          <w:rFonts w:hint="eastAsia"/>
        </w:rPr>
        <w:t>鑑定結果：</w:t>
      </w:r>
    </w:p>
    <w:p w:rsidR="00D33FEC" w:rsidRPr="00EE2DFD" w:rsidRDefault="00D33FEC" w:rsidP="00D33FEC">
      <w:pPr>
        <w:pStyle w:val="5"/>
        <w:numPr>
          <w:ilvl w:val="4"/>
          <w:numId w:val="1"/>
        </w:numPr>
      </w:pPr>
      <w:r w:rsidRPr="00EE2DFD">
        <w:t>A3</w:t>
      </w:r>
      <w:r w:rsidRPr="00EE2DFD">
        <w:rPr>
          <w:rFonts w:hint="eastAsia"/>
        </w:rPr>
        <w:t>類指紋與</w:t>
      </w:r>
      <w:r w:rsidRPr="00EE2DFD">
        <w:t>B</w:t>
      </w:r>
      <w:r w:rsidRPr="00EE2DFD">
        <w:rPr>
          <w:rFonts w:hint="eastAsia"/>
        </w:rPr>
        <w:t>類指紋相同，為同一人（即</w:t>
      </w:r>
      <w:r w:rsidR="00B546B2">
        <w:rPr>
          <w:rFonts w:hint="eastAsia"/>
        </w:rPr>
        <w:t>蘇○坤</w:t>
      </w:r>
      <w:r w:rsidRPr="00EE2DFD">
        <w:rPr>
          <w:rFonts w:hint="eastAsia"/>
        </w:rPr>
        <w:t>）所有。</w:t>
      </w:r>
    </w:p>
    <w:p w:rsidR="00D33FEC" w:rsidRPr="00EE2DFD" w:rsidRDefault="00D33FEC" w:rsidP="00D33FEC">
      <w:pPr>
        <w:pStyle w:val="5"/>
        <w:numPr>
          <w:ilvl w:val="4"/>
          <w:numId w:val="1"/>
        </w:numPr>
      </w:pPr>
      <w:r w:rsidRPr="00EE2DFD">
        <w:t>A</w:t>
      </w:r>
      <w:r w:rsidRPr="00EE2DFD">
        <w:rPr>
          <w:rFonts w:hint="eastAsia"/>
        </w:rPr>
        <w:t>1、</w:t>
      </w:r>
      <w:r w:rsidRPr="00EE2DFD">
        <w:t>A2</w:t>
      </w:r>
      <w:r w:rsidRPr="00EE2DFD">
        <w:rPr>
          <w:rFonts w:hint="eastAsia"/>
        </w:rPr>
        <w:t>類指紋因紋線特徵不清，歉難鑑定。</w:t>
      </w:r>
    </w:p>
    <w:p w:rsidR="00D33FEC" w:rsidRPr="00EE2DFD" w:rsidRDefault="00D33FEC" w:rsidP="00D33FEC">
      <w:pPr>
        <w:widowControl/>
        <w:overflowPunct/>
        <w:autoSpaceDE/>
        <w:autoSpaceDN/>
        <w:jc w:val="left"/>
        <w:rPr>
          <w:rFonts w:hAnsi="Arial"/>
          <w:kern w:val="32"/>
          <w:szCs w:val="36"/>
        </w:rPr>
      </w:pPr>
      <w:r w:rsidRPr="00EE2DFD">
        <w:br w:type="page"/>
      </w:r>
    </w:p>
    <w:p w:rsidR="00D33FEC" w:rsidRPr="00EE2DFD" w:rsidRDefault="00D33FEC" w:rsidP="007F23E3">
      <w:pPr>
        <w:pStyle w:val="2"/>
        <w:widowControl/>
        <w:numPr>
          <w:ilvl w:val="0"/>
          <w:numId w:val="0"/>
        </w:numPr>
        <w:overflowPunct/>
        <w:autoSpaceDE/>
        <w:autoSpaceDN/>
        <w:rPr>
          <w:rFonts w:hAnsi="標楷體"/>
        </w:rPr>
      </w:pPr>
      <w:r w:rsidRPr="00EE2DFD">
        <w:rPr>
          <w:rFonts w:hAnsi="標楷體" w:hint="eastAsia"/>
          <w:noProof/>
        </w:rPr>
        <w:lastRenderedPageBreak/>
        <w:drawing>
          <wp:inline distT="0" distB="0" distL="0" distR="0" wp14:anchorId="103A214C" wp14:editId="211C2745">
            <wp:extent cx="5615940" cy="7945755"/>
            <wp:effectExtent l="0" t="0" r="381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法務部調查局文書暨指紋鑑識實驗室鑑定書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5940" cy="7945755"/>
                    </a:xfrm>
                    <a:prstGeom prst="rect">
                      <a:avLst/>
                    </a:prstGeom>
                  </pic:spPr>
                </pic:pic>
              </a:graphicData>
            </a:graphic>
          </wp:inline>
        </w:drawing>
      </w:r>
      <w:r w:rsidR="006F3D30">
        <w:rPr>
          <w:rFonts w:hAnsi="標楷體"/>
          <w:noProof/>
        </w:rPr>
        <w:lastRenderedPageBreak/>
        <w:drawing>
          <wp:inline distT="0" distB="0" distL="0" distR="0">
            <wp:extent cx="5759450" cy="7901940"/>
            <wp:effectExtent l="0" t="0" r="0" b="381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00" cy="7902695"/>
                    </a:xfrm>
                    <a:prstGeom prst="rect">
                      <a:avLst/>
                    </a:prstGeom>
                    <a:noFill/>
                    <a:ln>
                      <a:noFill/>
                    </a:ln>
                  </pic:spPr>
                </pic:pic>
              </a:graphicData>
            </a:graphic>
          </wp:inline>
        </w:drawing>
      </w:r>
      <w:r w:rsidRPr="00EE2DFD">
        <w:rPr>
          <w:rFonts w:hAnsi="標楷體" w:hint="eastAsia"/>
          <w:noProof/>
        </w:rPr>
        <w:lastRenderedPageBreak/>
        <w:drawing>
          <wp:inline distT="0" distB="0" distL="0" distR="0" wp14:anchorId="4DDD03F0" wp14:editId="32ECED1F">
            <wp:extent cx="5760000" cy="8149579"/>
            <wp:effectExtent l="0" t="0" r="0" b="444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法務部調查局文書暨指紋鑑識實驗室鑑定書_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00" cy="8149579"/>
                    </a:xfrm>
                    <a:prstGeom prst="rect">
                      <a:avLst/>
                    </a:prstGeom>
                  </pic:spPr>
                </pic:pic>
              </a:graphicData>
            </a:graphic>
          </wp:inline>
        </w:drawing>
      </w:r>
      <w:r w:rsidR="00422778">
        <w:rPr>
          <w:rFonts w:hAnsi="標楷體" w:hint="eastAsia"/>
          <w:noProof/>
        </w:rPr>
        <w:lastRenderedPageBreak/>
        <w:drawing>
          <wp:inline distT="0" distB="0" distL="0" distR="0">
            <wp:extent cx="5779477" cy="4093179"/>
            <wp:effectExtent l="0" t="0" r="0" b="317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8312" cy="4127765"/>
                    </a:xfrm>
                    <a:prstGeom prst="rect">
                      <a:avLst/>
                    </a:prstGeom>
                    <a:noFill/>
                    <a:ln>
                      <a:noFill/>
                    </a:ln>
                  </pic:spPr>
                </pic:pic>
              </a:graphicData>
            </a:graphic>
          </wp:inline>
        </w:drawing>
      </w:r>
      <w:r w:rsidR="005A4029">
        <w:rPr>
          <w:rFonts w:hAnsi="標楷體"/>
          <w:noProof/>
        </w:rPr>
        <w:drawing>
          <wp:inline distT="0" distB="0" distL="0" distR="0">
            <wp:extent cx="5829453" cy="4103077"/>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3237" cy="4119817"/>
                    </a:xfrm>
                    <a:prstGeom prst="rect">
                      <a:avLst/>
                    </a:prstGeom>
                    <a:noFill/>
                    <a:ln>
                      <a:noFill/>
                    </a:ln>
                  </pic:spPr>
                </pic:pic>
              </a:graphicData>
            </a:graphic>
          </wp:inline>
        </w:drawing>
      </w:r>
    </w:p>
    <w:p w:rsidR="00D33FEC" w:rsidRPr="00EE2DFD" w:rsidRDefault="00D33FEC" w:rsidP="00D33FEC">
      <w:pPr>
        <w:pStyle w:val="3"/>
        <w:numPr>
          <w:ilvl w:val="2"/>
          <w:numId w:val="1"/>
        </w:numPr>
        <w:rPr>
          <w:rFonts w:hAnsi="標楷體"/>
        </w:rPr>
      </w:pPr>
      <w:r w:rsidRPr="00EE2DFD">
        <w:rPr>
          <w:rFonts w:hAnsi="標楷體" w:hint="eastAsia"/>
        </w:rPr>
        <w:lastRenderedPageBreak/>
        <w:t>詢據上開系爭</w:t>
      </w:r>
      <w:r w:rsidRPr="0038425A">
        <w:rPr>
          <w:rFonts w:hAnsi="標楷體" w:hint="eastAsia"/>
        </w:rPr>
        <w:t>偵訊筆錄（</w:t>
      </w:r>
      <w:r w:rsidRPr="00EE2DFD">
        <w:rPr>
          <w:rFonts w:hAnsi="標楷體"/>
        </w:rPr>
        <w:t>75</w:t>
      </w:r>
      <w:r w:rsidRPr="00EE2DFD">
        <w:rPr>
          <w:rFonts w:hAnsi="標楷體" w:hint="eastAsia"/>
        </w:rPr>
        <w:t>年</w:t>
      </w:r>
      <w:r w:rsidRPr="00EE2DFD">
        <w:rPr>
          <w:rFonts w:hAnsi="標楷體"/>
        </w:rPr>
        <w:t>6</w:t>
      </w:r>
      <w:r w:rsidRPr="00EE2DFD">
        <w:rPr>
          <w:rFonts w:hAnsi="標楷體" w:hint="eastAsia"/>
        </w:rPr>
        <w:t>月</w:t>
      </w:r>
      <w:r w:rsidRPr="00EE2DFD">
        <w:rPr>
          <w:rFonts w:hAnsi="標楷體"/>
        </w:rPr>
        <w:t>19</w:t>
      </w:r>
      <w:r w:rsidRPr="00EE2DFD">
        <w:rPr>
          <w:rFonts w:hAnsi="標楷體" w:hint="eastAsia"/>
        </w:rPr>
        <w:t>日</w:t>
      </w:r>
      <w:r w:rsidRPr="00EE2DFD">
        <w:rPr>
          <w:rFonts w:hAnsi="標楷體"/>
        </w:rPr>
        <w:t>9</w:t>
      </w:r>
      <w:r w:rsidRPr="00EE2DFD">
        <w:rPr>
          <w:rFonts w:hAnsi="標楷體" w:hint="eastAsia"/>
        </w:rPr>
        <w:t>時）訊問人及筆錄人員警許軍去，調查委員問：「我尊重您的意願。您表示都是依法行政，筆錄上修改處有一枚指紋，修正處不是</w:t>
      </w:r>
      <w:r w:rsidR="00B546B2">
        <w:rPr>
          <w:rFonts w:hAnsi="標楷體" w:hint="eastAsia"/>
        </w:rPr>
        <w:t>蘇○坤</w:t>
      </w:r>
      <w:r w:rsidRPr="00EE2DFD">
        <w:rPr>
          <w:rFonts w:hAnsi="標楷體" w:hint="eastAsia"/>
        </w:rPr>
        <w:t>。」許軍去答：「怎麼可能？」調查委員問：「所以你說依法行政我就覺得很奇怪。」許軍去答：「要檢視是否寫錯字。」調查委員問：「修正時確定不是</w:t>
      </w:r>
      <w:r w:rsidR="00B546B2">
        <w:rPr>
          <w:rFonts w:hAnsi="標楷體" w:hint="eastAsia"/>
        </w:rPr>
        <w:t>蘇○坤</w:t>
      </w:r>
      <w:r w:rsidRPr="00EE2DFD">
        <w:rPr>
          <w:rFonts w:hAnsi="標楷體" w:hint="eastAsia"/>
        </w:rPr>
        <w:t>的指紋。」許軍去答：「修改如何，我也不知道。」調查委員問：你不知「原因為何？」許軍去答：「要檢視內容。」調查委員問：「差字或刪字處不是</w:t>
      </w:r>
      <w:r w:rsidR="00B546B2">
        <w:rPr>
          <w:rFonts w:hAnsi="標楷體" w:hint="eastAsia"/>
        </w:rPr>
        <w:t>蘇○坤</w:t>
      </w:r>
      <w:r w:rsidRPr="00EE2DFD">
        <w:rPr>
          <w:rFonts w:hAnsi="標楷體" w:hint="eastAsia"/>
        </w:rPr>
        <w:t>的指紋。」許軍去答：「不可能，有修改的地方都會請當事人蓋章。」</w:t>
      </w:r>
    </w:p>
    <w:p w:rsidR="00D33FEC" w:rsidRPr="00EE2DFD" w:rsidRDefault="00D33FEC" w:rsidP="00D33FEC">
      <w:pPr>
        <w:pStyle w:val="3"/>
        <w:numPr>
          <w:ilvl w:val="2"/>
          <w:numId w:val="1"/>
        </w:numPr>
        <w:rPr>
          <w:rFonts w:hAnsi="標楷體"/>
        </w:rPr>
      </w:pPr>
      <w:r w:rsidRPr="00EE2DFD">
        <w:rPr>
          <w:rFonts w:hAnsi="標楷體" w:hint="eastAsia"/>
        </w:rPr>
        <w:t>綜上，本案</w:t>
      </w:r>
      <w:r w:rsidRPr="00EE2DFD">
        <w:rPr>
          <w:rFonts w:hAnsi="標楷體"/>
        </w:rPr>
        <w:t>75</w:t>
      </w:r>
      <w:r w:rsidRPr="00EE2DFD">
        <w:rPr>
          <w:rFonts w:hAnsi="標楷體" w:hint="eastAsia"/>
        </w:rPr>
        <w:t>年</w:t>
      </w:r>
      <w:r w:rsidRPr="00EE2DFD">
        <w:rPr>
          <w:rFonts w:hAnsi="標楷體"/>
        </w:rPr>
        <w:t>6</w:t>
      </w:r>
      <w:r w:rsidRPr="00EE2DFD">
        <w:rPr>
          <w:rFonts w:hAnsi="標楷體" w:hint="eastAsia"/>
        </w:rPr>
        <w:t>月</w:t>
      </w:r>
      <w:r w:rsidRPr="00EE2DFD">
        <w:rPr>
          <w:rFonts w:hAnsi="標楷體"/>
        </w:rPr>
        <w:t>19</w:t>
      </w:r>
      <w:r w:rsidRPr="00EE2DFD">
        <w:rPr>
          <w:rFonts w:hAnsi="標楷體" w:hint="eastAsia"/>
        </w:rPr>
        <w:t>日</w:t>
      </w:r>
      <w:r w:rsidRPr="00EE2DFD">
        <w:rPr>
          <w:rFonts w:hAnsi="標楷體"/>
        </w:rPr>
        <w:t>9</w:t>
      </w:r>
      <w:r w:rsidRPr="00EE2DFD">
        <w:rPr>
          <w:rFonts w:hAnsi="標楷體" w:hint="eastAsia"/>
        </w:rPr>
        <w:t>時許由員警許軍去訊問及製作之偵訊筆錄，</w:t>
      </w:r>
      <w:r w:rsidRPr="00EE2DFD">
        <w:rPr>
          <w:rFonts w:hint="eastAsia"/>
        </w:rPr>
        <w:t>第</w:t>
      </w:r>
      <w:r w:rsidRPr="00EE2DFD">
        <w:t>2</w:t>
      </w:r>
      <w:r w:rsidRPr="00EE2DFD">
        <w:rPr>
          <w:rFonts w:hint="eastAsia"/>
        </w:rPr>
        <w:t>頁第</w:t>
      </w:r>
      <w:r w:rsidRPr="00EE2DFD">
        <w:t>8</w:t>
      </w:r>
      <w:r w:rsidRPr="00EE2DFD">
        <w:rPr>
          <w:rFonts w:hint="eastAsia"/>
        </w:rPr>
        <w:t>行「藍色」字跡處</w:t>
      </w:r>
      <w:r w:rsidRPr="00EE2DFD">
        <w:t>A1</w:t>
      </w:r>
      <w:r w:rsidRPr="00EE2DFD">
        <w:rPr>
          <w:rFonts w:hint="eastAsia"/>
        </w:rPr>
        <w:t>（修改處）及末行「被談話人（</w:t>
      </w:r>
      <w:r w:rsidR="00B546B2">
        <w:rPr>
          <w:rFonts w:hAnsi="標楷體" w:hint="eastAsia"/>
        </w:rPr>
        <w:t>蘇○坤</w:t>
      </w:r>
      <w:r w:rsidRPr="00EE2DFD">
        <w:rPr>
          <w:rFonts w:hint="eastAsia"/>
        </w:rPr>
        <w:t>）」A</w:t>
      </w:r>
      <w:r w:rsidRPr="00EE2DFD">
        <w:t>2</w:t>
      </w:r>
      <w:r w:rsidRPr="00EE2DFD">
        <w:rPr>
          <w:rFonts w:hint="eastAsia"/>
        </w:rPr>
        <w:t>（署押處），經法務部調查局鑑定結果為：「指紋因紋線特徵不清，歉難鑑定。」一節，</w:t>
      </w:r>
      <w:r w:rsidRPr="00EE2DFD">
        <w:rPr>
          <w:rFonts w:hAnsi="標楷體" w:hint="eastAsia"/>
        </w:rPr>
        <w:t>員警許軍去雖否認不是</w:t>
      </w:r>
      <w:r w:rsidR="00B546B2">
        <w:rPr>
          <w:rFonts w:hAnsi="標楷體" w:hint="eastAsia"/>
        </w:rPr>
        <w:t>蘇○坤</w:t>
      </w:r>
      <w:r w:rsidRPr="00EE2DFD">
        <w:rPr>
          <w:rFonts w:hAnsi="標楷體" w:hint="eastAsia"/>
        </w:rPr>
        <w:t>的指紋，但其可能情形為：「1、確實非</w:t>
      </w:r>
      <w:r w:rsidR="00B546B2">
        <w:rPr>
          <w:rFonts w:hAnsi="標楷體" w:hint="eastAsia"/>
        </w:rPr>
        <w:t>蘇○坤</w:t>
      </w:r>
      <w:r w:rsidRPr="00EE2DFD">
        <w:rPr>
          <w:rFonts w:hAnsi="標楷體" w:hint="eastAsia"/>
        </w:rPr>
        <w:t>的指紋。2、縱為</w:t>
      </w:r>
      <w:r w:rsidR="00B546B2">
        <w:rPr>
          <w:rFonts w:hAnsi="標楷體" w:hint="eastAsia"/>
        </w:rPr>
        <w:t>蘇○坤</w:t>
      </w:r>
      <w:r w:rsidRPr="00EE2DFD">
        <w:rPr>
          <w:rFonts w:hAnsi="標楷體" w:hint="eastAsia"/>
        </w:rPr>
        <w:t>的指紋採集卻模糊不清。」即承辦員警於</w:t>
      </w:r>
      <w:r w:rsidRPr="00EE2DFD">
        <w:rPr>
          <w:rFonts w:hAnsi="標楷體"/>
        </w:rPr>
        <w:t>製作</w:t>
      </w:r>
      <w:r w:rsidRPr="00EE2DFD">
        <w:rPr>
          <w:rFonts w:hAnsi="標楷體" w:hint="eastAsia"/>
        </w:rPr>
        <w:t>刑事案件</w:t>
      </w:r>
      <w:r w:rsidRPr="00EE2DFD">
        <w:rPr>
          <w:rFonts w:hAnsi="標楷體"/>
        </w:rPr>
        <w:t>筆錄</w:t>
      </w:r>
      <w:r w:rsidRPr="00EE2DFD">
        <w:rPr>
          <w:rFonts w:hAnsi="標楷體" w:hint="eastAsia"/>
        </w:rPr>
        <w:t>有</w:t>
      </w:r>
      <w:r w:rsidRPr="00EE2DFD">
        <w:rPr>
          <w:rFonts w:hAnsi="標楷體"/>
        </w:rPr>
        <w:t>重</w:t>
      </w:r>
      <w:r w:rsidRPr="00EE2DFD">
        <w:rPr>
          <w:rFonts w:hAnsi="標楷體" w:hint="eastAsia"/>
        </w:rPr>
        <w:t>大</w:t>
      </w:r>
      <w:r w:rsidRPr="00EE2DFD">
        <w:rPr>
          <w:rFonts w:hAnsi="標楷體"/>
        </w:rPr>
        <w:t>瑕疵</w:t>
      </w:r>
      <w:r w:rsidRPr="00EE2DFD">
        <w:rPr>
          <w:rFonts w:hAnsi="標楷體" w:hint="eastAsia"/>
        </w:rPr>
        <w:t>，嚴重影響</w:t>
      </w:r>
      <w:r w:rsidRPr="00EE2DFD">
        <w:rPr>
          <w:rFonts w:hAnsi="標楷體"/>
        </w:rPr>
        <w:t>刑事被告權益</w:t>
      </w:r>
      <w:r w:rsidRPr="00EE2DFD">
        <w:rPr>
          <w:rFonts w:hAnsi="標楷體" w:hint="eastAsia"/>
        </w:rPr>
        <w:t>，允堪認定，（原）</w:t>
      </w:r>
      <w:r w:rsidRPr="00EE2DFD">
        <w:rPr>
          <w:rFonts w:hAnsi="標楷體"/>
        </w:rPr>
        <w:t>新竹市警察局第一分局</w:t>
      </w:r>
      <w:r w:rsidRPr="00EE2DFD">
        <w:rPr>
          <w:rFonts w:hAnsi="標楷體" w:hint="eastAsia"/>
        </w:rPr>
        <w:t>相關司法警察（官），應於偵查犯罪中輔助檢察官，層層簽核把關下，卻竟皆未察基層員警之違失，而將有</w:t>
      </w:r>
      <w:r w:rsidRPr="00EE2DFD">
        <w:rPr>
          <w:rFonts w:hAnsi="標楷體"/>
        </w:rPr>
        <w:t>重</w:t>
      </w:r>
      <w:r w:rsidRPr="00EE2DFD">
        <w:rPr>
          <w:rFonts w:hAnsi="標楷體" w:hint="eastAsia"/>
        </w:rPr>
        <w:t>大</w:t>
      </w:r>
      <w:r w:rsidRPr="00EE2DFD">
        <w:rPr>
          <w:rFonts w:hAnsi="標楷體"/>
        </w:rPr>
        <w:t>瑕疵</w:t>
      </w:r>
      <w:r w:rsidRPr="00EE2DFD">
        <w:rPr>
          <w:rFonts w:hAnsi="標楷體" w:hint="eastAsia"/>
        </w:rPr>
        <w:t>刑事案件</w:t>
      </w:r>
      <w:r w:rsidRPr="00EE2DFD">
        <w:rPr>
          <w:rFonts w:hAnsi="標楷體"/>
        </w:rPr>
        <w:t>筆錄</w:t>
      </w:r>
      <w:r w:rsidRPr="00EE2DFD">
        <w:rPr>
          <w:rFonts w:hAnsi="標楷體" w:hint="eastAsia"/>
        </w:rPr>
        <w:t>移送至檢察機關，實有怠忽。</w:t>
      </w:r>
    </w:p>
    <w:p w:rsidR="00286B1B" w:rsidRPr="00EE2DFD" w:rsidRDefault="00E25849" w:rsidP="00C86866">
      <w:pPr>
        <w:pStyle w:val="10"/>
        <w:ind w:left="680" w:firstLine="680"/>
      </w:pPr>
      <w:bookmarkStart w:id="34" w:name="_Toc524895646"/>
      <w:bookmarkStart w:id="35" w:name="_Toc524896192"/>
      <w:bookmarkStart w:id="36" w:name="_Toc524896222"/>
      <w:bookmarkStart w:id="37" w:name="_Toc524902729"/>
      <w:bookmarkStart w:id="38" w:name="_Toc525066145"/>
      <w:bookmarkStart w:id="39" w:name="_Toc525070836"/>
      <w:bookmarkStart w:id="40" w:name="_Toc525938376"/>
      <w:bookmarkStart w:id="41" w:name="_Toc525939224"/>
      <w:bookmarkStart w:id="42" w:name="_Toc525939729"/>
      <w:bookmarkStart w:id="43" w:name="_Toc529218269"/>
      <w:bookmarkEnd w:id="25"/>
      <w:bookmarkEnd w:id="26"/>
      <w:bookmarkEnd w:id="27"/>
      <w:bookmarkEnd w:id="28"/>
      <w:bookmarkEnd w:id="29"/>
      <w:bookmarkEnd w:id="30"/>
      <w:bookmarkEnd w:id="31"/>
      <w:bookmarkEnd w:id="32"/>
      <w:bookmarkEnd w:id="33"/>
      <w:r w:rsidRPr="00EE2DFD">
        <w:br w:type="page"/>
      </w:r>
      <w:bookmarkStart w:id="44" w:name="_Toc524902730"/>
      <w:bookmarkEnd w:id="34"/>
      <w:bookmarkEnd w:id="35"/>
      <w:bookmarkEnd w:id="36"/>
      <w:bookmarkEnd w:id="37"/>
      <w:bookmarkEnd w:id="38"/>
      <w:bookmarkEnd w:id="39"/>
      <w:bookmarkEnd w:id="40"/>
      <w:bookmarkEnd w:id="41"/>
      <w:bookmarkEnd w:id="42"/>
      <w:bookmarkEnd w:id="43"/>
      <w:r w:rsidR="000512D1" w:rsidRPr="00EE2DFD">
        <w:rPr>
          <w:rFonts w:hint="eastAsia"/>
        </w:rPr>
        <w:lastRenderedPageBreak/>
        <w:t>綜上所述，</w:t>
      </w:r>
      <w:r w:rsidR="00AE5971" w:rsidRPr="00EE2DFD">
        <w:rPr>
          <w:rFonts w:hAnsi="標楷體" w:hint="eastAsia"/>
          <w:szCs w:val="32"/>
        </w:rPr>
        <w:t>（原）</w:t>
      </w:r>
      <w:r w:rsidR="00AE5971" w:rsidRPr="00EE2DFD">
        <w:rPr>
          <w:rFonts w:hAnsi="標楷體"/>
          <w:szCs w:val="32"/>
        </w:rPr>
        <w:t>新竹市警察局第一分局偵辦75年3月23日該市</w:t>
      </w:r>
      <w:r w:rsidR="000013C1">
        <w:rPr>
          <w:rFonts w:hAnsi="標楷體"/>
          <w:szCs w:val="32"/>
        </w:rPr>
        <w:t>金○珍</w:t>
      </w:r>
      <w:r w:rsidR="00AE5971" w:rsidRPr="00EE2DFD">
        <w:rPr>
          <w:rFonts w:hAnsi="標楷體"/>
          <w:szCs w:val="32"/>
        </w:rPr>
        <w:t>銀樓搶案，</w:t>
      </w:r>
      <w:r w:rsidR="00AE5971" w:rsidRPr="00EE2DFD">
        <w:rPr>
          <w:rFonts w:hAnsi="標楷體" w:hint="eastAsia"/>
          <w:szCs w:val="32"/>
        </w:rPr>
        <w:t>承辦本案之司法警察（官），因另案於75年6月19日逮捕</w:t>
      </w:r>
      <w:r w:rsidR="00B546B2">
        <w:rPr>
          <w:rFonts w:hAnsi="標楷體" w:hint="eastAsia"/>
          <w:szCs w:val="32"/>
        </w:rPr>
        <w:t>郭○雄</w:t>
      </w:r>
      <w:r w:rsidR="00AE5971" w:rsidRPr="00EE2DFD">
        <w:rPr>
          <w:rFonts w:hAnsi="標楷體" w:hint="eastAsia"/>
          <w:szCs w:val="32"/>
        </w:rPr>
        <w:t>時，因為「作案手法似曾相識」，基於「靈感」而「大膽假設」，在已有</w:t>
      </w:r>
      <w:r w:rsidR="00B546B2">
        <w:rPr>
          <w:rFonts w:hAnsi="標楷體" w:hint="eastAsia"/>
          <w:szCs w:val="32"/>
        </w:rPr>
        <w:t>郭○雄</w:t>
      </w:r>
      <w:r w:rsidR="00AE5971" w:rsidRPr="00EE2DFD">
        <w:rPr>
          <w:rFonts w:hAnsi="標楷體" w:hint="eastAsia"/>
          <w:szCs w:val="32"/>
        </w:rPr>
        <w:t>涉犯</w:t>
      </w:r>
      <w:r w:rsidR="000013C1">
        <w:rPr>
          <w:rFonts w:hAnsi="標楷體" w:hint="eastAsia"/>
          <w:szCs w:val="32"/>
        </w:rPr>
        <w:t>金○珍</w:t>
      </w:r>
      <w:r w:rsidR="00AE5971" w:rsidRPr="00EE2DFD">
        <w:rPr>
          <w:rFonts w:hAnsi="標楷體" w:hint="eastAsia"/>
          <w:szCs w:val="32"/>
        </w:rPr>
        <w:t>銀樓搶案的偏見，為求破案的情況下，先對</w:t>
      </w:r>
      <w:r w:rsidR="00B546B2">
        <w:rPr>
          <w:rFonts w:hAnsi="標楷體" w:hint="eastAsia"/>
          <w:szCs w:val="32"/>
        </w:rPr>
        <w:t>郭○雄</w:t>
      </w:r>
      <w:r w:rsidR="00AE5971" w:rsidRPr="00EE2DFD">
        <w:rPr>
          <w:rFonts w:hAnsi="標楷體" w:hint="eastAsia"/>
          <w:szCs w:val="32"/>
        </w:rPr>
        <w:t>施以刑求逼供行為，待</w:t>
      </w:r>
      <w:r w:rsidR="00B546B2">
        <w:rPr>
          <w:rFonts w:hAnsi="標楷體" w:hint="eastAsia"/>
          <w:szCs w:val="32"/>
        </w:rPr>
        <w:t>郭○雄</w:t>
      </w:r>
      <w:r w:rsidR="00AE5971" w:rsidRPr="00EE2DFD">
        <w:rPr>
          <w:rFonts w:hAnsi="標楷體" w:hint="eastAsia"/>
          <w:szCs w:val="32"/>
        </w:rPr>
        <w:t>受迫供出</w:t>
      </w:r>
      <w:r w:rsidR="00B546B2">
        <w:rPr>
          <w:rFonts w:hAnsi="標楷體" w:hint="eastAsia"/>
          <w:szCs w:val="32"/>
        </w:rPr>
        <w:t>蘇○坤</w:t>
      </w:r>
      <w:r w:rsidR="00AE5971" w:rsidRPr="00EE2DFD">
        <w:rPr>
          <w:rFonts w:hAnsi="標楷體" w:hint="eastAsia"/>
          <w:szCs w:val="32"/>
        </w:rPr>
        <w:t>時，承辦員警再逮捕並對</w:t>
      </w:r>
      <w:r w:rsidR="00B546B2">
        <w:rPr>
          <w:rFonts w:hAnsi="標楷體" w:hint="eastAsia"/>
          <w:szCs w:val="32"/>
        </w:rPr>
        <w:t>蘇○坤</w:t>
      </w:r>
      <w:r w:rsidR="00AE5971" w:rsidRPr="00EE2DFD">
        <w:rPr>
          <w:rFonts w:hAnsi="標楷體" w:hint="eastAsia"/>
          <w:szCs w:val="32"/>
        </w:rPr>
        <w:t>施以刑求逼供行為，進而</w:t>
      </w:r>
      <w:r w:rsidR="00AE5971" w:rsidRPr="00EE2DFD">
        <w:rPr>
          <w:rFonts w:hAnsi="標楷體"/>
          <w:szCs w:val="32"/>
        </w:rPr>
        <w:t>製作</w:t>
      </w:r>
      <w:r w:rsidR="00AE5971" w:rsidRPr="00EE2DFD">
        <w:rPr>
          <w:rFonts w:hAnsi="標楷體" w:hint="eastAsia"/>
          <w:szCs w:val="32"/>
        </w:rPr>
        <w:t>有</w:t>
      </w:r>
      <w:r w:rsidR="00AE5971" w:rsidRPr="00EE2DFD">
        <w:rPr>
          <w:rFonts w:hAnsi="標楷體"/>
          <w:szCs w:val="32"/>
        </w:rPr>
        <w:t>重</w:t>
      </w:r>
      <w:r w:rsidR="00AE5971" w:rsidRPr="00EE2DFD">
        <w:rPr>
          <w:rFonts w:hAnsi="標楷體" w:hint="eastAsia"/>
          <w:szCs w:val="32"/>
        </w:rPr>
        <w:t>大</w:t>
      </w:r>
      <w:r w:rsidR="00AE5971" w:rsidRPr="00EE2DFD">
        <w:rPr>
          <w:rFonts w:hAnsi="標楷體"/>
          <w:szCs w:val="32"/>
        </w:rPr>
        <w:t>瑕疵</w:t>
      </w:r>
      <w:r w:rsidR="00AE5971" w:rsidRPr="00EE2DFD">
        <w:rPr>
          <w:rFonts w:hAnsi="標楷體" w:hint="eastAsia"/>
          <w:szCs w:val="32"/>
        </w:rPr>
        <w:t>之刑事案件</w:t>
      </w:r>
      <w:r w:rsidR="00AE5971" w:rsidRPr="00EE2DFD">
        <w:rPr>
          <w:rFonts w:hAnsi="標楷體"/>
          <w:szCs w:val="32"/>
        </w:rPr>
        <w:t>筆錄</w:t>
      </w:r>
      <w:r w:rsidR="00AE5971" w:rsidRPr="00EE2DFD">
        <w:rPr>
          <w:rFonts w:hAnsi="標楷體" w:hint="eastAsia"/>
          <w:szCs w:val="32"/>
        </w:rPr>
        <w:t>，嚴重影響</w:t>
      </w:r>
      <w:r w:rsidR="00AE5971" w:rsidRPr="00EE2DFD">
        <w:rPr>
          <w:rFonts w:hAnsi="標楷體"/>
          <w:szCs w:val="32"/>
        </w:rPr>
        <w:t>刑事被告權益</w:t>
      </w:r>
      <w:r w:rsidR="00AE5971" w:rsidRPr="00EE2DFD">
        <w:rPr>
          <w:rFonts w:hAnsi="標楷體" w:hint="eastAsia"/>
          <w:szCs w:val="32"/>
        </w:rPr>
        <w:t>，</w:t>
      </w:r>
      <w:r w:rsidR="008A43B6" w:rsidRPr="00EE2DFD">
        <w:rPr>
          <w:rFonts w:hAnsi="標楷體"/>
          <w:szCs w:val="32"/>
        </w:rPr>
        <w:t>新竹市警察局應</w:t>
      </w:r>
      <w:r w:rsidR="00AE5971" w:rsidRPr="00EE2DFD">
        <w:rPr>
          <w:rFonts w:hAnsi="標楷體" w:hint="eastAsia"/>
          <w:szCs w:val="32"/>
        </w:rPr>
        <w:t>於偵查犯罪中輔助檢察官，層層簽核把關下，卻竟皆未察基層員警之違失，而將有</w:t>
      </w:r>
      <w:r w:rsidR="00AE5971" w:rsidRPr="00EE2DFD">
        <w:rPr>
          <w:rFonts w:hAnsi="標楷體"/>
          <w:szCs w:val="32"/>
        </w:rPr>
        <w:t>重</w:t>
      </w:r>
      <w:r w:rsidR="00AE5971" w:rsidRPr="00EE2DFD">
        <w:rPr>
          <w:rFonts w:hAnsi="標楷體" w:hint="eastAsia"/>
          <w:szCs w:val="32"/>
        </w:rPr>
        <w:t>大</w:t>
      </w:r>
      <w:r w:rsidR="00AE5971" w:rsidRPr="00EE2DFD">
        <w:rPr>
          <w:rFonts w:hAnsi="標楷體"/>
          <w:szCs w:val="32"/>
        </w:rPr>
        <w:t>瑕疵</w:t>
      </w:r>
      <w:r w:rsidR="00AE5971" w:rsidRPr="00EE2DFD">
        <w:rPr>
          <w:rFonts w:hAnsi="標楷體" w:hint="eastAsia"/>
          <w:szCs w:val="32"/>
        </w:rPr>
        <w:t>刑事案件</w:t>
      </w:r>
      <w:r w:rsidR="00AE5971" w:rsidRPr="00EE2DFD">
        <w:rPr>
          <w:rFonts w:hAnsi="標楷體"/>
          <w:szCs w:val="32"/>
        </w:rPr>
        <w:t>筆錄</w:t>
      </w:r>
      <w:r w:rsidR="00AE5971" w:rsidRPr="00EE2DFD">
        <w:rPr>
          <w:rFonts w:hAnsi="標楷體" w:hint="eastAsia"/>
          <w:szCs w:val="32"/>
        </w:rPr>
        <w:t>移送至檢察機關，均有重大違失，</w:t>
      </w:r>
      <w:r w:rsidR="000512D1" w:rsidRPr="0038425A">
        <w:rPr>
          <w:rFonts w:hint="eastAsia"/>
        </w:rPr>
        <w:t>爰依</w:t>
      </w:r>
      <w:r w:rsidR="001B48EB" w:rsidRPr="00EE2DFD">
        <w:rPr>
          <w:rFonts w:hint="eastAsia"/>
          <w:bCs/>
        </w:rPr>
        <w:t>憲法第97條第1項及</w:t>
      </w:r>
      <w:r w:rsidR="000512D1" w:rsidRPr="00EE2DFD">
        <w:rPr>
          <w:rFonts w:hint="eastAsia"/>
        </w:rPr>
        <w:t>監察法第24條</w:t>
      </w:r>
      <w:r w:rsidR="00396EC5" w:rsidRPr="00EE2DFD">
        <w:rPr>
          <w:rFonts w:hint="eastAsia"/>
        </w:rPr>
        <w:t>之</w:t>
      </w:r>
      <w:r w:rsidR="000512D1" w:rsidRPr="00EE2DFD">
        <w:rPr>
          <w:rFonts w:hint="eastAsia"/>
        </w:rPr>
        <w:t>規定提案糾正，移送行政院轉飭</w:t>
      </w:r>
      <w:r w:rsidR="00385F1D" w:rsidRPr="00EE2DFD">
        <w:rPr>
          <w:rFonts w:hint="eastAsia"/>
        </w:rPr>
        <w:t>新竹</w:t>
      </w:r>
      <w:r w:rsidR="00217D5B" w:rsidRPr="00EE2DFD">
        <w:rPr>
          <w:rFonts w:hint="eastAsia"/>
          <w:lang w:val="ja-JP"/>
        </w:rPr>
        <w:t>市政府督導所屬確實檢討改善見復。</w:t>
      </w:r>
      <w:bookmarkEnd w:id="44"/>
    </w:p>
    <w:sectPr w:rsidR="00286B1B" w:rsidRPr="00EE2DFD" w:rsidSect="00931A10">
      <w:headerReference w:type="even" r:id="rId14"/>
      <w:headerReference w:type="default" r:id="rId15"/>
      <w:footerReference w:type="even" r:id="rId16"/>
      <w:footerReference w:type="default" r:id="rId17"/>
      <w:headerReference w:type="first" r:id="rId18"/>
      <w:footerReference w:type="first" r:id="rId19"/>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1A7F" w:rsidRDefault="00001A7F">
      <w:r>
        <w:separator/>
      </w:r>
    </w:p>
  </w:endnote>
  <w:endnote w:type="continuationSeparator" w:id="0">
    <w:p w:rsidR="00001A7F" w:rsidRDefault="00001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altName w:val=".D·￠Ae"/>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2E3"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25F" w:rsidRDefault="0009225F">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46B2" w:rsidRDefault="00B546B2">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Pr>
        <w:rStyle w:val="ad"/>
        <w:noProof/>
        <w:sz w:val="24"/>
      </w:rPr>
      <w:t>2</w:t>
    </w:r>
    <w:r>
      <w:rPr>
        <w:rStyle w:val="ad"/>
        <w:sz w:val="24"/>
      </w:rPr>
      <w:fldChar w:fldCharType="end"/>
    </w:r>
  </w:p>
  <w:p w:rsidR="00B546B2" w:rsidRDefault="00B546B2">
    <w:pPr>
      <w:framePr w:wrap="auto" w:hAnchor="text" w:y="-955"/>
      <w:ind w:left="640" w:right="360" w:firstLine="448"/>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25F" w:rsidRDefault="0009225F">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1A7F" w:rsidRDefault="00001A7F">
      <w:r>
        <w:separator/>
      </w:r>
    </w:p>
  </w:footnote>
  <w:footnote w:type="continuationSeparator" w:id="0">
    <w:p w:rsidR="00001A7F" w:rsidRDefault="00001A7F">
      <w:r>
        <w:continuationSeparator/>
      </w:r>
    </w:p>
  </w:footnote>
  <w:footnote w:id="1">
    <w:p w:rsidR="00B546B2" w:rsidRPr="00E02CD7" w:rsidRDefault="00B546B2" w:rsidP="00D33FEC">
      <w:pPr>
        <w:pStyle w:val="afb"/>
      </w:pPr>
      <w:r>
        <w:rPr>
          <w:rStyle w:val="afd"/>
        </w:rPr>
        <w:footnoteRef/>
      </w:r>
      <w:r>
        <w:t xml:space="preserve"> </w:t>
      </w:r>
      <w:r w:rsidRPr="00E122CD">
        <w:rPr>
          <w:rFonts w:hAnsi="標楷體" w:hint="eastAsia"/>
        </w:rPr>
        <w:t>註：懲治盜匪條例已經立法院通過，由總統於</w:t>
      </w:r>
      <w:r w:rsidRPr="00E122CD">
        <w:rPr>
          <w:rFonts w:hAnsi="標楷體" w:hint="eastAsia"/>
        </w:rPr>
        <w:t>91</w:t>
      </w:r>
      <w:r w:rsidRPr="00E122CD">
        <w:rPr>
          <w:rFonts w:hAnsi="標楷體" w:hint="eastAsia"/>
        </w:rPr>
        <w:t>年</w:t>
      </w:r>
      <w:r w:rsidRPr="00E122CD">
        <w:rPr>
          <w:rFonts w:hAnsi="標楷體" w:hint="eastAsia"/>
        </w:rPr>
        <w:t>1</w:t>
      </w:r>
      <w:r w:rsidRPr="00E122CD">
        <w:rPr>
          <w:rFonts w:hAnsi="標楷體" w:hint="eastAsia"/>
        </w:rPr>
        <w:t>月</w:t>
      </w:r>
      <w:r w:rsidRPr="00E122CD">
        <w:rPr>
          <w:rFonts w:hAnsi="標楷體" w:hint="eastAsia"/>
        </w:rPr>
        <w:t>30</w:t>
      </w:r>
      <w:r w:rsidRPr="00E122CD">
        <w:rPr>
          <w:rFonts w:hAnsi="標楷體" w:hint="eastAsia"/>
        </w:rPr>
        <w:t>日明令廢止，該罪相當於現行刑法第</w:t>
      </w:r>
      <w:r w:rsidRPr="00E122CD">
        <w:rPr>
          <w:rFonts w:hAnsi="標楷體" w:hint="eastAsia"/>
        </w:rPr>
        <w:t>332</w:t>
      </w:r>
      <w:r w:rsidRPr="00E122CD">
        <w:rPr>
          <w:rFonts w:hAnsi="標楷體" w:hint="eastAsia"/>
        </w:rPr>
        <w:t>條的強盜罪，以下本判決尊重</w:t>
      </w:r>
      <w:r w:rsidRPr="00E122CD">
        <w:rPr>
          <w:rFonts w:hAnsi="標楷體"/>
        </w:rPr>
        <w:t>陳訴人</w:t>
      </w:r>
      <w:r w:rsidRPr="00E122CD">
        <w:rPr>
          <w:rFonts w:hAnsi="標楷體" w:hint="eastAsia"/>
        </w:rPr>
        <w:t>的意旨或文件記載，可能出現「強劫」或「強盜」的字眼</w:t>
      </w:r>
      <w:r>
        <w:rPr>
          <w:rFonts w:hAnsi="標楷體" w:hint="eastAsia"/>
        </w:rPr>
        <w:t>。</w:t>
      </w:r>
    </w:p>
  </w:footnote>
  <w:footnote w:id="2">
    <w:p w:rsidR="00B546B2" w:rsidRPr="00A5102A" w:rsidRDefault="00B546B2" w:rsidP="00D33FEC">
      <w:pPr>
        <w:pStyle w:val="afb"/>
      </w:pPr>
      <w:r>
        <w:rPr>
          <w:rStyle w:val="afd"/>
        </w:rPr>
        <w:footnoteRef/>
      </w:r>
      <w:r>
        <w:t xml:space="preserve"> </w:t>
      </w:r>
      <w:r w:rsidRPr="00DD1F43">
        <w:rPr>
          <w:rFonts w:hAnsi="標楷體" w:cs="新細明體" w:hint="eastAsia"/>
          <w:kern w:val="0"/>
          <w:szCs w:val="32"/>
        </w:rPr>
        <w:t>法務部調查局</w:t>
      </w:r>
      <w:r w:rsidRPr="009806B2">
        <w:t>113</w:t>
      </w:r>
      <w:r w:rsidRPr="009806B2">
        <w:rPr>
          <w:rFonts w:hint="eastAsia"/>
        </w:rPr>
        <w:t>年</w:t>
      </w:r>
      <w:r w:rsidRPr="009806B2">
        <w:t>7</w:t>
      </w:r>
      <w:r w:rsidRPr="009806B2">
        <w:rPr>
          <w:rFonts w:hint="eastAsia"/>
        </w:rPr>
        <w:t>月</w:t>
      </w:r>
      <w:r w:rsidRPr="009806B2">
        <w:t>10</w:t>
      </w:r>
      <w:r>
        <w:rPr>
          <w:rFonts w:hint="eastAsia"/>
        </w:rPr>
        <w:t>日</w:t>
      </w:r>
      <w:r w:rsidRPr="009806B2">
        <w:rPr>
          <w:rFonts w:hint="eastAsia"/>
        </w:rPr>
        <w:t>調科貳字第</w:t>
      </w:r>
      <w:r w:rsidRPr="009806B2">
        <w:t>11300292910</w:t>
      </w:r>
      <w:r w:rsidRPr="009806B2">
        <w:rPr>
          <w:rFonts w:hint="eastAsia"/>
        </w:rPr>
        <w:t>號</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25F" w:rsidRDefault="0009225F">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46E6" w:rsidRPr="0009225F" w:rsidRDefault="000E46E6" w:rsidP="000E46E6">
    <w:pPr>
      <w:pStyle w:val="ae"/>
      <w:wordWrap w:val="0"/>
      <w:jc w:val="right"/>
      <w:rPr>
        <w:color w:val="FFFFFF" w:themeColor="background1"/>
      </w:rPr>
    </w:pPr>
    <w:bookmarkStart w:id="45" w:name="_GoBack"/>
    <w:r w:rsidRPr="0009225F">
      <w:rPr>
        <w:rFonts w:hint="eastAsia"/>
        <w:color w:val="FFFFFF" w:themeColor="background1"/>
      </w:rPr>
      <w:t>1</w:t>
    </w:r>
    <w:r w:rsidRPr="0009225F">
      <w:rPr>
        <w:color w:val="FFFFFF" w:themeColor="background1"/>
      </w:rPr>
      <w:t>142630036</w:t>
    </w:r>
    <w:r w:rsidRPr="0009225F">
      <w:rPr>
        <w:rFonts w:hint="eastAsia"/>
        <w:color w:val="FFFFFF" w:themeColor="background1"/>
      </w:rPr>
      <w:t>公告_附件</w:t>
    </w:r>
    <w:bookmarkEnd w:id="45"/>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25F" w:rsidRDefault="0009225F">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startOverride w:val="1"/>
    </w:lvlOverride>
  </w:num>
  <w:num w:numId="36">
    <w:abstractNumId w:val="1"/>
  </w:num>
  <w:num w:numId="37">
    <w:abstractNumId w:val="1"/>
  </w:num>
  <w:num w:numId="38">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13C1"/>
    <w:rsid w:val="00001A7F"/>
    <w:rsid w:val="00006961"/>
    <w:rsid w:val="000112BF"/>
    <w:rsid w:val="00012233"/>
    <w:rsid w:val="00017318"/>
    <w:rsid w:val="0002274C"/>
    <w:rsid w:val="000246F7"/>
    <w:rsid w:val="000309D7"/>
    <w:rsid w:val="0003114D"/>
    <w:rsid w:val="00036D76"/>
    <w:rsid w:val="00043BDD"/>
    <w:rsid w:val="00050778"/>
    <w:rsid w:val="000512D1"/>
    <w:rsid w:val="00057F32"/>
    <w:rsid w:val="00057F34"/>
    <w:rsid w:val="00062A25"/>
    <w:rsid w:val="000717A2"/>
    <w:rsid w:val="00073CB5"/>
    <w:rsid w:val="0007425C"/>
    <w:rsid w:val="00077553"/>
    <w:rsid w:val="00080040"/>
    <w:rsid w:val="000851A2"/>
    <w:rsid w:val="0009225F"/>
    <w:rsid w:val="0009352E"/>
    <w:rsid w:val="00096B96"/>
    <w:rsid w:val="00097136"/>
    <w:rsid w:val="0009787D"/>
    <w:rsid w:val="000A2F3F"/>
    <w:rsid w:val="000B0B4A"/>
    <w:rsid w:val="000B279A"/>
    <w:rsid w:val="000B61D2"/>
    <w:rsid w:val="000B70A7"/>
    <w:rsid w:val="000C495F"/>
    <w:rsid w:val="000E46E6"/>
    <w:rsid w:val="000E6431"/>
    <w:rsid w:val="000F0D35"/>
    <w:rsid w:val="000F21A5"/>
    <w:rsid w:val="00102B9F"/>
    <w:rsid w:val="00107E03"/>
    <w:rsid w:val="00112637"/>
    <w:rsid w:val="0012001E"/>
    <w:rsid w:val="00124408"/>
    <w:rsid w:val="00126A55"/>
    <w:rsid w:val="00133AA2"/>
    <w:rsid w:val="00133F08"/>
    <w:rsid w:val="001345E6"/>
    <w:rsid w:val="001378B0"/>
    <w:rsid w:val="00142E00"/>
    <w:rsid w:val="00152793"/>
    <w:rsid w:val="001545A9"/>
    <w:rsid w:val="001637C7"/>
    <w:rsid w:val="0016480E"/>
    <w:rsid w:val="0016484A"/>
    <w:rsid w:val="00174297"/>
    <w:rsid w:val="001817B3"/>
    <w:rsid w:val="00183014"/>
    <w:rsid w:val="001959C2"/>
    <w:rsid w:val="00195B9D"/>
    <w:rsid w:val="001A7968"/>
    <w:rsid w:val="001B3483"/>
    <w:rsid w:val="001B3C1E"/>
    <w:rsid w:val="001B4494"/>
    <w:rsid w:val="001B48EB"/>
    <w:rsid w:val="001C0D8B"/>
    <w:rsid w:val="001C0DA8"/>
    <w:rsid w:val="001E0D8A"/>
    <w:rsid w:val="001E67BA"/>
    <w:rsid w:val="001E74C2"/>
    <w:rsid w:val="001F5A48"/>
    <w:rsid w:val="001F6260"/>
    <w:rsid w:val="00200007"/>
    <w:rsid w:val="002030A5"/>
    <w:rsid w:val="00203131"/>
    <w:rsid w:val="00212E88"/>
    <w:rsid w:val="00213C9C"/>
    <w:rsid w:val="00217D5B"/>
    <w:rsid w:val="0022009E"/>
    <w:rsid w:val="0022425C"/>
    <w:rsid w:val="002246DE"/>
    <w:rsid w:val="0022516E"/>
    <w:rsid w:val="00226D0A"/>
    <w:rsid w:val="002421B5"/>
    <w:rsid w:val="0025106C"/>
    <w:rsid w:val="00251505"/>
    <w:rsid w:val="00252BC4"/>
    <w:rsid w:val="00254014"/>
    <w:rsid w:val="0026504D"/>
    <w:rsid w:val="00273A2F"/>
    <w:rsid w:val="00280986"/>
    <w:rsid w:val="00281ECE"/>
    <w:rsid w:val="00282D34"/>
    <w:rsid w:val="002831C7"/>
    <w:rsid w:val="002840C6"/>
    <w:rsid w:val="00286B1B"/>
    <w:rsid w:val="00295174"/>
    <w:rsid w:val="00296172"/>
    <w:rsid w:val="00296B92"/>
    <w:rsid w:val="002A2C22"/>
    <w:rsid w:val="002B02EB"/>
    <w:rsid w:val="002C0602"/>
    <w:rsid w:val="002D5C16"/>
    <w:rsid w:val="002E53B4"/>
    <w:rsid w:val="002F0FE8"/>
    <w:rsid w:val="002F3DFF"/>
    <w:rsid w:val="002F5E05"/>
    <w:rsid w:val="003032A6"/>
    <w:rsid w:val="00317053"/>
    <w:rsid w:val="0032109C"/>
    <w:rsid w:val="00322B45"/>
    <w:rsid w:val="00323809"/>
    <w:rsid w:val="00323D41"/>
    <w:rsid w:val="00325414"/>
    <w:rsid w:val="00325422"/>
    <w:rsid w:val="003302F1"/>
    <w:rsid w:val="0034470E"/>
    <w:rsid w:val="00351757"/>
    <w:rsid w:val="00352DB0"/>
    <w:rsid w:val="00371833"/>
    <w:rsid w:val="00371ED3"/>
    <w:rsid w:val="00376B0F"/>
    <w:rsid w:val="0037728A"/>
    <w:rsid w:val="00380B7D"/>
    <w:rsid w:val="00381A99"/>
    <w:rsid w:val="003829C2"/>
    <w:rsid w:val="0038425A"/>
    <w:rsid w:val="00384724"/>
    <w:rsid w:val="00385F1D"/>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13F83"/>
    <w:rsid w:val="0041490C"/>
    <w:rsid w:val="00416191"/>
    <w:rsid w:val="00416721"/>
    <w:rsid w:val="00421EF0"/>
    <w:rsid w:val="004224FA"/>
    <w:rsid w:val="00422778"/>
    <w:rsid w:val="00423D07"/>
    <w:rsid w:val="004255DB"/>
    <w:rsid w:val="004306B4"/>
    <w:rsid w:val="004315E3"/>
    <w:rsid w:val="00433E99"/>
    <w:rsid w:val="004356ED"/>
    <w:rsid w:val="0044346F"/>
    <w:rsid w:val="00445936"/>
    <w:rsid w:val="00451E2C"/>
    <w:rsid w:val="00451E78"/>
    <w:rsid w:val="0046520A"/>
    <w:rsid w:val="004672AB"/>
    <w:rsid w:val="004714FE"/>
    <w:rsid w:val="004858EF"/>
    <w:rsid w:val="00485CDE"/>
    <w:rsid w:val="00495053"/>
    <w:rsid w:val="004A1F59"/>
    <w:rsid w:val="004A29BE"/>
    <w:rsid w:val="004A3225"/>
    <w:rsid w:val="004A33EE"/>
    <w:rsid w:val="004A3AA8"/>
    <w:rsid w:val="004A5ED9"/>
    <w:rsid w:val="004B13C7"/>
    <w:rsid w:val="004B778F"/>
    <w:rsid w:val="004C1982"/>
    <w:rsid w:val="004C5DD4"/>
    <w:rsid w:val="004D141F"/>
    <w:rsid w:val="004D6310"/>
    <w:rsid w:val="004E0062"/>
    <w:rsid w:val="004E05A1"/>
    <w:rsid w:val="004E5919"/>
    <w:rsid w:val="004F5E57"/>
    <w:rsid w:val="004F6710"/>
    <w:rsid w:val="00502849"/>
    <w:rsid w:val="00504334"/>
    <w:rsid w:val="005104D7"/>
    <w:rsid w:val="00510B9E"/>
    <w:rsid w:val="00531D2C"/>
    <w:rsid w:val="00536BC2"/>
    <w:rsid w:val="005425E1"/>
    <w:rsid w:val="005427C5"/>
    <w:rsid w:val="00542CF6"/>
    <w:rsid w:val="00543DC6"/>
    <w:rsid w:val="005532EE"/>
    <w:rsid w:val="00553C03"/>
    <w:rsid w:val="00563692"/>
    <w:rsid w:val="00571349"/>
    <w:rsid w:val="005865FC"/>
    <w:rsid w:val="005908B8"/>
    <w:rsid w:val="00592915"/>
    <w:rsid w:val="0059512E"/>
    <w:rsid w:val="005A4029"/>
    <w:rsid w:val="005A6DD2"/>
    <w:rsid w:val="005C097D"/>
    <w:rsid w:val="005C385D"/>
    <w:rsid w:val="005D3B20"/>
    <w:rsid w:val="005E5C68"/>
    <w:rsid w:val="005E65C0"/>
    <w:rsid w:val="005F0390"/>
    <w:rsid w:val="00612023"/>
    <w:rsid w:val="00614190"/>
    <w:rsid w:val="00615EA1"/>
    <w:rsid w:val="00622A99"/>
    <w:rsid w:val="00622E67"/>
    <w:rsid w:val="00626EDC"/>
    <w:rsid w:val="006470EC"/>
    <w:rsid w:val="0065598E"/>
    <w:rsid w:val="00655AF2"/>
    <w:rsid w:val="006568BE"/>
    <w:rsid w:val="0066025D"/>
    <w:rsid w:val="006773EC"/>
    <w:rsid w:val="00680504"/>
    <w:rsid w:val="00681CD9"/>
    <w:rsid w:val="00683E30"/>
    <w:rsid w:val="00687024"/>
    <w:rsid w:val="00696415"/>
    <w:rsid w:val="00697D8E"/>
    <w:rsid w:val="006D3691"/>
    <w:rsid w:val="006E2DCE"/>
    <w:rsid w:val="006E503A"/>
    <w:rsid w:val="006E6A40"/>
    <w:rsid w:val="006F3563"/>
    <w:rsid w:val="006F3D30"/>
    <w:rsid w:val="006F42B9"/>
    <w:rsid w:val="006F6103"/>
    <w:rsid w:val="00704E00"/>
    <w:rsid w:val="007209E7"/>
    <w:rsid w:val="00726182"/>
    <w:rsid w:val="00732090"/>
    <w:rsid w:val="007322D1"/>
    <w:rsid w:val="00732329"/>
    <w:rsid w:val="007337CA"/>
    <w:rsid w:val="00734CE4"/>
    <w:rsid w:val="00735123"/>
    <w:rsid w:val="007353DD"/>
    <w:rsid w:val="00740AA8"/>
    <w:rsid w:val="00741837"/>
    <w:rsid w:val="007453E6"/>
    <w:rsid w:val="0075243E"/>
    <w:rsid w:val="007666F5"/>
    <w:rsid w:val="0077309D"/>
    <w:rsid w:val="007774EE"/>
    <w:rsid w:val="00781822"/>
    <w:rsid w:val="00783F21"/>
    <w:rsid w:val="00787159"/>
    <w:rsid w:val="00791668"/>
    <w:rsid w:val="00791AA1"/>
    <w:rsid w:val="00795B12"/>
    <w:rsid w:val="007A3793"/>
    <w:rsid w:val="007C1BA2"/>
    <w:rsid w:val="007C449C"/>
    <w:rsid w:val="007D20E9"/>
    <w:rsid w:val="007D7881"/>
    <w:rsid w:val="007D7E3A"/>
    <w:rsid w:val="007E0E10"/>
    <w:rsid w:val="007E4768"/>
    <w:rsid w:val="007E5BDD"/>
    <w:rsid w:val="007E777B"/>
    <w:rsid w:val="007F2070"/>
    <w:rsid w:val="007F23E3"/>
    <w:rsid w:val="00801F15"/>
    <w:rsid w:val="00804706"/>
    <w:rsid w:val="008053F5"/>
    <w:rsid w:val="00810198"/>
    <w:rsid w:val="00815DA8"/>
    <w:rsid w:val="0082194D"/>
    <w:rsid w:val="00826EF5"/>
    <w:rsid w:val="00831693"/>
    <w:rsid w:val="00840104"/>
    <w:rsid w:val="00841FC5"/>
    <w:rsid w:val="00845709"/>
    <w:rsid w:val="008576BD"/>
    <w:rsid w:val="00860463"/>
    <w:rsid w:val="008733DA"/>
    <w:rsid w:val="008850E4"/>
    <w:rsid w:val="008A12F5"/>
    <w:rsid w:val="008A288A"/>
    <w:rsid w:val="008A43B6"/>
    <w:rsid w:val="008B1587"/>
    <w:rsid w:val="008B1B01"/>
    <w:rsid w:val="008B3BCD"/>
    <w:rsid w:val="008B4841"/>
    <w:rsid w:val="008B6DF8"/>
    <w:rsid w:val="008C106C"/>
    <w:rsid w:val="008C10F1"/>
    <w:rsid w:val="008C1E99"/>
    <w:rsid w:val="008E0085"/>
    <w:rsid w:val="008E2AA6"/>
    <w:rsid w:val="008E311B"/>
    <w:rsid w:val="008F46E7"/>
    <w:rsid w:val="008F6160"/>
    <w:rsid w:val="008F6F0B"/>
    <w:rsid w:val="00903AF6"/>
    <w:rsid w:val="00907BA7"/>
    <w:rsid w:val="0091064E"/>
    <w:rsid w:val="00911FC5"/>
    <w:rsid w:val="00931A10"/>
    <w:rsid w:val="00932DF7"/>
    <w:rsid w:val="00944921"/>
    <w:rsid w:val="00947967"/>
    <w:rsid w:val="00965200"/>
    <w:rsid w:val="009668B3"/>
    <w:rsid w:val="00971471"/>
    <w:rsid w:val="009721AB"/>
    <w:rsid w:val="009849C2"/>
    <w:rsid w:val="00984D24"/>
    <w:rsid w:val="009858EB"/>
    <w:rsid w:val="00994055"/>
    <w:rsid w:val="009B0046"/>
    <w:rsid w:val="009B2547"/>
    <w:rsid w:val="009B5E33"/>
    <w:rsid w:val="009C1440"/>
    <w:rsid w:val="009C2107"/>
    <w:rsid w:val="009C5D9E"/>
    <w:rsid w:val="009D2C3E"/>
    <w:rsid w:val="009E0625"/>
    <w:rsid w:val="009E3034"/>
    <w:rsid w:val="009E549F"/>
    <w:rsid w:val="009F28A8"/>
    <w:rsid w:val="009F473E"/>
    <w:rsid w:val="009F682A"/>
    <w:rsid w:val="009F770E"/>
    <w:rsid w:val="00A022BE"/>
    <w:rsid w:val="00A231D3"/>
    <w:rsid w:val="00A2406E"/>
    <w:rsid w:val="00A24C95"/>
    <w:rsid w:val="00A26094"/>
    <w:rsid w:val="00A301BF"/>
    <w:rsid w:val="00A302B2"/>
    <w:rsid w:val="00A32313"/>
    <w:rsid w:val="00A331B4"/>
    <w:rsid w:val="00A336DD"/>
    <w:rsid w:val="00A3484E"/>
    <w:rsid w:val="00A36ADA"/>
    <w:rsid w:val="00A438D8"/>
    <w:rsid w:val="00A473F5"/>
    <w:rsid w:val="00A51F9D"/>
    <w:rsid w:val="00A5416A"/>
    <w:rsid w:val="00A639F4"/>
    <w:rsid w:val="00A81A32"/>
    <w:rsid w:val="00A835BD"/>
    <w:rsid w:val="00A97B15"/>
    <w:rsid w:val="00AA42D5"/>
    <w:rsid w:val="00AB2FAB"/>
    <w:rsid w:val="00AB3871"/>
    <w:rsid w:val="00AB5C14"/>
    <w:rsid w:val="00AC1EE7"/>
    <w:rsid w:val="00AC333F"/>
    <w:rsid w:val="00AC585C"/>
    <w:rsid w:val="00AD1925"/>
    <w:rsid w:val="00AE067D"/>
    <w:rsid w:val="00AE1257"/>
    <w:rsid w:val="00AE5971"/>
    <w:rsid w:val="00AF1181"/>
    <w:rsid w:val="00AF2F79"/>
    <w:rsid w:val="00AF4653"/>
    <w:rsid w:val="00AF7DB7"/>
    <w:rsid w:val="00B006C4"/>
    <w:rsid w:val="00B23C8A"/>
    <w:rsid w:val="00B35589"/>
    <w:rsid w:val="00B443E4"/>
    <w:rsid w:val="00B546B2"/>
    <w:rsid w:val="00B563EA"/>
    <w:rsid w:val="00B60E51"/>
    <w:rsid w:val="00B63A54"/>
    <w:rsid w:val="00B77D18"/>
    <w:rsid w:val="00B8313A"/>
    <w:rsid w:val="00B83C6B"/>
    <w:rsid w:val="00B93503"/>
    <w:rsid w:val="00BA19EF"/>
    <w:rsid w:val="00BA1B67"/>
    <w:rsid w:val="00BA31E8"/>
    <w:rsid w:val="00BA55E0"/>
    <w:rsid w:val="00BA6BD4"/>
    <w:rsid w:val="00BB2655"/>
    <w:rsid w:val="00BB3752"/>
    <w:rsid w:val="00BB6688"/>
    <w:rsid w:val="00BC26D4"/>
    <w:rsid w:val="00BC4B70"/>
    <w:rsid w:val="00BC64F2"/>
    <w:rsid w:val="00BC7981"/>
    <w:rsid w:val="00BD4303"/>
    <w:rsid w:val="00BD7D5D"/>
    <w:rsid w:val="00BF2A42"/>
    <w:rsid w:val="00C03D8C"/>
    <w:rsid w:val="00C055EC"/>
    <w:rsid w:val="00C10DC9"/>
    <w:rsid w:val="00C12FB3"/>
    <w:rsid w:val="00C13205"/>
    <w:rsid w:val="00C17341"/>
    <w:rsid w:val="00C24EEF"/>
    <w:rsid w:val="00C25CF6"/>
    <w:rsid w:val="00C26C36"/>
    <w:rsid w:val="00C32768"/>
    <w:rsid w:val="00C431DF"/>
    <w:rsid w:val="00C456BD"/>
    <w:rsid w:val="00C530DC"/>
    <w:rsid w:val="00C5350D"/>
    <w:rsid w:val="00C6123C"/>
    <w:rsid w:val="00C7084D"/>
    <w:rsid w:val="00C7315E"/>
    <w:rsid w:val="00C75895"/>
    <w:rsid w:val="00C83C9F"/>
    <w:rsid w:val="00C86866"/>
    <w:rsid w:val="00C94840"/>
    <w:rsid w:val="00CA6AC8"/>
    <w:rsid w:val="00CB027F"/>
    <w:rsid w:val="00CC6297"/>
    <w:rsid w:val="00CC7690"/>
    <w:rsid w:val="00CD1986"/>
    <w:rsid w:val="00CE4D5C"/>
    <w:rsid w:val="00CF05DA"/>
    <w:rsid w:val="00CF58EB"/>
    <w:rsid w:val="00D0106E"/>
    <w:rsid w:val="00D02269"/>
    <w:rsid w:val="00D06383"/>
    <w:rsid w:val="00D20E85"/>
    <w:rsid w:val="00D24615"/>
    <w:rsid w:val="00D27557"/>
    <w:rsid w:val="00D33FEC"/>
    <w:rsid w:val="00D37842"/>
    <w:rsid w:val="00D42DC2"/>
    <w:rsid w:val="00D537E1"/>
    <w:rsid w:val="00D55BB2"/>
    <w:rsid w:val="00D6091A"/>
    <w:rsid w:val="00D6695F"/>
    <w:rsid w:val="00D75644"/>
    <w:rsid w:val="00D81656"/>
    <w:rsid w:val="00D83D87"/>
    <w:rsid w:val="00D86A30"/>
    <w:rsid w:val="00D905D8"/>
    <w:rsid w:val="00D97CB4"/>
    <w:rsid w:val="00D97DD4"/>
    <w:rsid w:val="00DA071E"/>
    <w:rsid w:val="00DA1F86"/>
    <w:rsid w:val="00DA5A8A"/>
    <w:rsid w:val="00DB26CD"/>
    <w:rsid w:val="00DB3135"/>
    <w:rsid w:val="00DB441C"/>
    <w:rsid w:val="00DB44AF"/>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10454"/>
    <w:rsid w:val="00E112E5"/>
    <w:rsid w:val="00E21CC7"/>
    <w:rsid w:val="00E24D9E"/>
    <w:rsid w:val="00E25849"/>
    <w:rsid w:val="00E30BEA"/>
    <w:rsid w:val="00E3197E"/>
    <w:rsid w:val="00E342F8"/>
    <w:rsid w:val="00E351ED"/>
    <w:rsid w:val="00E6034B"/>
    <w:rsid w:val="00E6549E"/>
    <w:rsid w:val="00E65EDE"/>
    <w:rsid w:val="00E70F81"/>
    <w:rsid w:val="00E77055"/>
    <w:rsid w:val="00E77460"/>
    <w:rsid w:val="00E83ABC"/>
    <w:rsid w:val="00E84281"/>
    <w:rsid w:val="00E844F2"/>
    <w:rsid w:val="00E92FCB"/>
    <w:rsid w:val="00EA147F"/>
    <w:rsid w:val="00EB2A7E"/>
    <w:rsid w:val="00ED03AB"/>
    <w:rsid w:val="00ED0B8C"/>
    <w:rsid w:val="00ED0CAC"/>
    <w:rsid w:val="00ED1CD4"/>
    <w:rsid w:val="00ED1D2B"/>
    <w:rsid w:val="00ED3F48"/>
    <w:rsid w:val="00ED5A8D"/>
    <w:rsid w:val="00ED64B5"/>
    <w:rsid w:val="00EE2DFD"/>
    <w:rsid w:val="00EE7CCA"/>
    <w:rsid w:val="00F10F19"/>
    <w:rsid w:val="00F16A14"/>
    <w:rsid w:val="00F231DC"/>
    <w:rsid w:val="00F362D7"/>
    <w:rsid w:val="00F3636A"/>
    <w:rsid w:val="00F37D7B"/>
    <w:rsid w:val="00F524D9"/>
    <w:rsid w:val="00F5314C"/>
    <w:rsid w:val="00F635DD"/>
    <w:rsid w:val="00F6627B"/>
    <w:rsid w:val="00F734F2"/>
    <w:rsid w:val="00F75052"/>
    <w:rsid w:val="00F804D3"/>
    <w:rsid w:val="00F81CD2"/>
    <w:rsid w:val="00F82641"/>
    <w:rsid w:val="00F90CEC"/>
    <w:rsid w:val="00F90F18"/>
    <w:rsid w:val="00F937E4"/>
    <w:rsid w:val="00F95EE7"/>
    <w:rsid w:val="00F96567"/>
    <w:rsid w:val="00FA39E6"/>
    <w:rsid w:val="00FA7BC9"/>
    <w:rsid w:val="00FB378E"/>
    <w:rsid w:val="00FB37F1"/>
    <w:rsid w:val="00FB47C0"/>
    <w:rsid w:val="00FB501B"/>
    <w:rsid w:val="00FB7770"/>
    <w:rsid w:val="00FC1FAE"/>
    <w:rsid w:val="00FD3B91"/>
    <w:rsid w:val="00FD576B"/>
    <w:rsid w:val="00FD579E"/>
    <w:rsid w:val="00FE4516"/>
    <w:rsid w:val="00FF284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92DCF95-AEE6-44BA-91FB-FD000D38C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題號1"/>
    <w:basedOn w:val="a6"/>
    <w:qFormat/>
    <w:rsid w:val="004F5E57"/>
    <w:pPr>
      <w:numPr>
        <w:numId w:val="25"/>
      </w:numPr>
      <w:outlineLvl w:val="0"/>
    </w:pPr>
    <w:rPr>
      <w:rFonts w:hAnsi="Arial"/>
      <w:bCs/>
      <w:kern w:val="32"/>
      <w:szCs w:val="52"/>
    </w:rPr>
  </w:style>
  <w:style w:type="paragraph" w:styleId="2">
    <w:name w:val="heading 2"/>
    <w:aliases w:val="標題110/111,標題110/111 字元,節,節1,一.,標題110/111 + 內文"/>
    <w:basedOn w:val="a6"/>
    <w:qFormat/>
    <w:rsid w:val="00ED0CAC"/>
    <w:pPr>
      <w:numPr>
        <w:ilvl w:val="1"/>
        <w:numId w:val="25"/>
      </w:numPr>
      <w:outlineLvl w:val="1"/>
    </w:pPr>
    <w:rPr>
      <w:rFonts w:hAnsi="Arial"/>
      <w:b/>
      <w:bCs/>
      <w:kern w:val="32"/>
      <w:szCs w:val="48"/>
    </w:rPr>
  </w:style>
  <w:style w:type="paragraph" w:styleId="3">
    <w:name w:val="heading 3"/>
    <w:aliases w:val="(一)"/>
    <w:basedOn w:val="a6"/>
    <w:link w:val="30"/>
    <w:qFormat/>
    <w:rsid w:val="004F5E57"/>
    <w:pPr>
      <w:numPr>
        <w:ilvl w:val="2"/>
        <w:numId w:val="25"/>
      </w:numPr>
      <w:outlineLvl w:val="2"/>
    </w:pPr>
    <w:rPr>
      <w:rFonts w:hAnsi="Arial"/>
      <w:bCs/>
      <w:kern w:val="32"/>
      <w:szCs w:val="36"/>
    </w:rPr>
  </w:style>
  <w:style w:type="paragraph" w:styleId="4">
    <w:name w:val="heading 4"/>
    <w:aliases w:val="表格,一"/>
    <w:basedOn w:val="a6"/>
    <w:qFormat/>
    <w:rsid w:val="004F5E57"/>
    <w:pPr>
      <w:numPr>
        <w:ilvl w:val="3"/>
        <w:numId w:val="25"/>
      </w:numPr>
      <w:outlineLvl w:val="3"/>
    </w:pPr>
    <w:rPr>
      <w:rFonts w:hAnsi="Arial"/>
      <w:kern w:val="32"/>
      <w:szCs w:val="36"/>
    </w:rPr>
  </w:style>
  <w:style w:type="paragraph" w:styleId="5">
    <w:name w:val="heading 5"/>
    <w:basedOn w:val="a6"/>
    <w:link w:val="50"/>
    <w:qFormat/>
    <w:rsid w:val="004F5E57"/>
    <w:pPr>
      <w:numPr>
        <w:ilvl w:val="4"/>
        <w:numId w:val="25"/>
      </w:numPr>
      <w:outlineLvl w:val="4"/>
    </w:pPr>
    <w:rPr>
      <w:rFonts w:hAnsi="Arial"/>
      <w:bCs/>
      <w:kern w:val="32"/>
      <w:szCs w:val="36"/>
    </w:rPr>
  </w:style>
  <w:style w:type="paragraph" w:styleId="6">
    <w:name w:val="heading 6"/>
    <w:basedOn w:val="a6"/>
    <w:link w:val="60"/>
    <w:qFormat/>
    <w:rsid w:val="004F5E57"/>
    <w:pPr>
      <w:numPr>
        <w:ilvl w:val="5"/>
        <w:numId w:val="25"/>
      </w:numPr>
      <w:tabs>
        <w:tab w:val="left" w:pos="2094"/>
      </w:tabs>
      <w:outlineLvl w:val="5"/>
    </w:pPr>
    <w:rPr>
      <w:rFonts w:hAnsi="Arial"/>
      <w:kern w:val="32"/>
      <w:szCs w:val="36"/>
    </w:rPr>
  </w:style>
  <w:style w:type="paragraph" w:styleId="7">
    <w:name w:val="heading 7"/>
    <w:aliases w:val="(1)"/>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d">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e">
    <w:name w:val="header"/>
    <w:basedOn w:val="a6"/>
    <w:semiHidden/>
    <w:rsid w:val="004E0062"/>
    <w:pPr>
      <w:tabs>
        <w:tab w:val="center" w:pos="4153"/>
        <w:tab w:val="right" w:pos="8306"/>
      </w:tabs>
      <w:snapToGrid w:val="0"/>
    </w:pPr>
    <w:rPr>
      <w:sz w:val="20"/>
    </w:rPr>
  </w:style>
  <w:style w:type="paragraph" w:customStyle="1" w:styleId="32">
    <w:name w:val="段落樣式3"/>
    <w:basedOn w:val="20"/>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1">
    <w:name w:val="段落樣式4"/>
    <w:basedOn w:val="32"/>
    <w:qFormat/>
    <w:rsid w:val="004F5E57"/>
    <w:pPr>
      <w:ind w:leftChars="500" w:left="500"/>
    </w:pPr>
  </w:style>
  <w:style w:type="paragraph" w:customStyle="1" w:styleId="52">
    <w:name w:val="段落樣式5"/>
    <w:basedOn w:val="41"/>
    <w:qFormat/>
    <w:rsid w:val="004F5E57"/>
    <w:pPr>
      <w:ind w:leftChars="600" w:left="600"/>
    </w:pPr>
  </w:style>
  <w:style w:type="paragraph" w:customStyle="1" w:styleId="62">
    <w:name w:val="段落樣式6"/>
    <w:basedOn w:val="52"/>
    <w:qFormat/>
    <w:rsid w:val="004F5E57"/>
    <w:pPr>
      <w:ind w:leftChars="700" w:left="700"/>
    </w:pPr>
  </w:style>
  <w:style w:type="paragraph" w:customStyle="1" w:styleId="71">
    <w:name w:val="段落樣式7"/>
    <w:basedOn w:val="62"/>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4">
    <w:name w:val="footer"/>
    <w:basedOn w:val="a6"/>
    <w:semiHidden/>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8">
    <w:name w:val="List Paragraph"/>
    <w:basedOn w:val="a6"/>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footnote text"/>
    <w:basedOn w:val="a6"/>
    <w:link w:val="afc"/>
    <w:uiPriority w:val="99"/>
    <w:semiHidden/>
    <w:unhideWhenUsed/>
    <w:rsid w:val="00804706"/>
    <w:pPr>
      <w:overflowPunct/>
      <w:autoSpaceDE/>
      <w:autoSpaceDN/>
      <w:snapToGrid w:val="0"/>
      <w:jc w:val="left"/>
    </w:pPr>
    <w:rPr>
      <w:rFonts w:ascii="Times New Roman"/>
      <w:sz w:val="20"/>
    </w:rPr>
  </w:style>
  <w:style w:type="character" w:customStyle="1" w:styleId="afc">
    <w:name w:val="註腳文字 字元"/>
    <w:basedOn w:val="a7"/>
    <w:link w:val="afb"/>
    <w:uiPriority w:val="99"/>
    <w:semiHidden/>
    <w:rsid w:val="00804706"/>
    <w:rPr>
      <w:rFonts w:eastAsia="標楷體"/>
      <w:kern w:val="2"/>
    </w:rPr>
  </w:style>
  <w:style w:type="character" w:styleId="afd">
    <w:name w:val="footnote reference"/>
    <w:uiPriority w:val="99"/>
    <w:semiHidden/>
    <w:unhideWhenUsed/>
    <w:rsid w:val="00804706"/>
    <w:rPr>
      <w:vertAlign w:val="superscript"/>
    </w:rPr>
  </w:style>
  <w:style w:type="character" w:customStyle="1" w:styleId="30">
    <w:name w:val="標題 3 字元"/>
    <w:aliases w:val="(一) 字元"/>
    <w:link w:val="3"/>
    <w:rsid w:val="00804706"/>
    <w:rPr>
      <w:rFonts w:ascii="標楷體" w:eastAsia="標楷體" w:hAnsi="Arial"/>
      <w:bCs/>
      <w:kern w:val="32"/>
      <w:sz w:val="32"/>
      <w:szCs w:val="36"/>
    </w:rPr>
  </w:style>
  <w:style w:type="character" w:customStyle="1" w:styleId="50">
    <w:name w:val="標題 5 字元"/>
    <w:link w:val="5"/>
    <w:rsid w:val="00804706"/>
    <w:rPr>
      <w:rFonts w:ascii="標楷體" w:eastAsia="標楷體" w:hAnsi="Arial"/>
      <w:bCs/>
      <w:kern w:val="32"/>
      <w:sz w:val="32"/>
      <w:szCs w:val="36"/>
    </w:rPr>
  </w:style>
  <w:style w:type="character" w:customStyle="1" w:styleId="ab">
    <w:name w:val="簽名 字元"/>
    <w:basedOn w:val="a7"/>
    <w:link w:val="aa"/>
    <w:semiHidden/>
    <w:rsid w:val="00543DC6"/>
    <w:rPr>
      <w:rFonts w:ascii="標楷體" w:eastAsia="標楷體"/>
      <w:b/>
      <w:snapToGrid w:val="0"/>
      <w:spacing w:val="10"/>
      <w:kern w:val="2"/>
      <w:sz w:val="36"/>
    </w:rPr>
  </w:style>
  <w:style w:type="character" w:customStyle="1" w:styleId="60">
    <w:name w:val="標題 6 字元"/>
    <w:basedOn w:val="a7"/>
    <w:link w:val="6"/>
    <w:rsid w:val="00D33FEC"/>
    <w:rPr>
      <w:rFonts w:ascii="標楷體" w:eastAsia="標楷體" w:hAnsi="Arial"/>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3CBF2-E23A-4D83-8019-AE76B4AAD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187</TotalTime>
  <Pages>72</Pages>
  <Words>5800</Words>
  <Characters>33065</Characters>
  <Application>Microsoft Office Word</Application>
  <DocSecurity>0</DocSecurity>
  <Lines>275</Lines>
  <Paragraphs>77</Paragraphs>
  <ScaleCrop>false</ScaleCrop>
  <Company>cy</Company>
  <LinksUpToDate>false</LinksUpToDate>
  <CharactersWithSpaces>38788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李健二</dc:creator>
  <cp:lastModifiedBy>許蕙齡</cp:lastModifiedBy>
  <cp:revision>19</cp:revision>
  <cp:lastPrinted>2025-01-21T06:56:00Z</cp:lastPrinted>
  <dcterms:created xsi:type="dcterms:W3CDTF">2025-01-20T09:21:00Z</dcterms:created>
  <dcterms:modified xsi:type="dcterms:W3CDTF">2025-01-23T08:24:00Z</dcterms:modified>
</cp:coreProperties>
</file>